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323D7" w14:textId="45453379" w:rsidR="00E66DDC" w:rsidRPr="00E66DDC" w:rsidRDefault="00E66DDC" w:rsidP="090BD1E6">
      <w:pPr>
        <w:pStyle w:val="BodyText"/>
        <w:spacing w:after="0" w:line="240" w:lineRule="auto"/>
        <w:rPr>
          <w:rFonts w:ascii="Roboto" w:eastAsia="Calibri" w:hAnsi="Roboto" w:cs="Calibri"/>
          <w:b/>
          <w:bCs/>
          <w:lang w:eastAsia="en-US"/>
          <w14:ligatures w14:val="standardContextual"/>
        </w:rPr>
      </w:pPr>
      <w:r w:rsidRPr="090BD1E6">
        <w:rPr>
          <w:rFonts w:ascii="Roboto" w:eastAsia="Calibri" w:hAnsi="Roboto" w:cs="Calibri"/>
          <w:b/>
          <w:bCs/>
          <w:lang w:eastAsia="en-US"/>
          <w14:ligatures w14:val="standardContextual"/>
        </w:rPr>
        <w:t>Better Stands Programme – Service Provider and EAC Invitation and Information Sharing</w:t>
      </w:r>
      <w:r w:rsidR="007972FE">
        <w:rPr>
          <w:rFonts w:ascii="Roboto" w:eastAsia="Calibri" w:hAnsi="Roboto" w:cs="Calibri"/>
          <w:b/>
          <w:bCs/>
          <w:lang w:eastAsia="en-US"/>
          <w14:ligatures w14:val="standardContextual"/>
        </w:rPr>
        <w:t xml:space="preserve"> x</w:t>
      </w:r>
    </w:p>
    <w:p w14:paraId="72FA402B" w14:textId="77777777" w:rsidR="00E66DDC" w:rsidRDefault="00E66DDC" w:rsidP="009854CE">
      <w:pPr>
        <w:pStyle w:val="BodyText"/>
        <w:spacing w:after="0" w:line="240" w:lineRule="auto"/>
        <w:rPr>
          <w:rFonts w:ascii="Roboto" w:eastAsia="Calibri" w:hAnsi="Roboto" w:cs="Calibri"/>
          <w:szCs w:val="20"/>
          <w:lang w:eastAsia="en-US"/>
          <w14:ligatures w14:val="standardContextual"/>
        </w:rPr>
      </w:pPr>
    </w:p>
    <w:p w14:paraId="19570568" w14:textId="2D92C773" w:rsidR="009854CE" w:rsidRPr="009854CE" w:rsidRDefault="009854CE" w:rsidP="009854CE">
      <w:pPr>
        <w:pStyle w:val="BodyText"/>
        <w:spacing w:after="0" w:line="240" w:lineRule="auto"/>
        <w:rPr>
          <w:rFonts w:ascii="Roboto" w:hAnsi="Roboto"/>
          <w:szCs w:val="20"/>
        </w:rPr>
      </w:pPr>
      <w:r w:rsidRPr="009854CE">
        <w:rPr>
          <w:rFonts w:ascii="Roboto" w:eastAsia="Calibri" w:hAnsi="Roboto" w:cs="Calibri"/>
          <w:szCs w:val="20"/>
          <w:lang w:eastAsia="en-US"/>
          <w14:ligatures w14:val="standardContextual"/>
        </w:rPr>
        <w:t xml:space="preserve">Dear </w:t>
      </w:r>
      <w:r w:rsidRPr="009854CE">
        <w:rPr>
          <w:rFonts w:ascii="Roboto" w:hAnsi="Roboto"/>
          <w:szCs w:val="20"/>
        </w:rPr>
        <w:t>[</w:t>
      </w:r>
      <w:r w:rsidRPr="009854CE">
        <w:rPr>
          <w:rFonts w:ascii="Roboto" w:hAnsi="Roboto"/>
          <w:szCs w:val="20"/>
          <w:highlight w:val="yellow"/>
        </w:rPr>
        <w:t>name</w:t>
      </w:r>
      <w:r w:rsidRPr="009854CE">
        <w:rPr>
          <w:rFonts w:ascii="Roboto" w:hAnsi="Roboto"/>
          <w:szCs w:val="20"/>
        </w:rPr>
        <w:t>]</w:t>
      </w:r>
    </w:p>
    <w:p w14:paraId="21B1923B" w14:textId="3A773276" w:rsidR="009854CE" w:rsidRPr="009854CE" w:rsidRDefault="009854CE" w:rsidP="009854CE">
      <w:pPr>
        <w:spacing w:line="240" w:lineRule="auto"/>
        <w:jc w:val="both"/>
        <w:rPr>
          <w:rFonts w:ascii="Roboto" w:eastAsia="Calibri" w:hAnsi="Roboto" w:cs="Calibri"/>
          <w:szCs w:val="20"/>
          <w:lang w:eastAsia="en-US"/>
          <w14:ligatures w14:val="standardContextual"/>
        </w:rPr>
      </w:pPr>
    </w:p>
    <w:p w14:paraId="3443A698" w14:textId="77777777" w:rsidR="009854CE" w:rsidRPr="003C0433" w:rsidRDefault="009854CE" w:rsidP="009854CE">
      <w:pPr>
        <w:spacing w:line="240" w:lineRule="auto"/>
        <w:jc w:val="both"/>
        <w:rPr>
          <w:rFonts w:ascii="Roboto" w:eastAsia="Calibri" w:hAnsi="Roboto" w:cs="Calibri"/>
          <w:szCs w:val="20"/>
          <w:lang w:eastAsia="en-US"/>
          <w14:ligatures w14:val="standardContextual"/>
        </w:rPr>
      </w:pPr>
    </w:p>
    <w:p w14:paraId="3F609B86" w14:textId="62B5462F" w:rsidR="003C0433" w:rsidRDefault="090BD1E6" w:rsidP="090BD1E6">
      <w:pPr>
        <w:jc w:val="both"/>
        <w:rPr>
          <w:rFonts w:ascii="Roboto" w:hAnsi="Roboto"/>
        </w:rPr>
      </w:pPr>
      <w:r w:rsidRPr="090BD1E6">
        <w:rPr>
          <w:rFonts w:ascii="Roboto" w:hAnsi="Roboto"/>
        </w:rPr>
        <w:t>Our events wouldn’t be successful without 1000s of service providers around the world doing a fantastic job in helping exhibitors, as our mutual customers, have a successful show.</w:t>
      </w:r>
    </w:p>
    <w:p w14:paraId="5FF20996" w14:textId="77777777" w:rsidR="003C0433" w:rsidRPr="003C0433" w:rsidRDefault="003C0433" w:rsidP="003C0433">
      <w:pPr>
        <w:jc w:val="both"/>
        <w:rPr>
          <w:rFonts w:ascii="Roboto" w:hAnsi="Roboto"/>
          <w:szCs w:val="20"/>
        </w:rPr>
      </w:pPr>
    </w:p>
    <w:p w14:paraId="783B3A5E" w14:textId="77777777" w:rsidR="003C0433" w:rsidRDefault="003C0433" w:rsidP="003C0433">
      <w:pPr>
        <w:jc w:val="both"/>
        <w:rPr>
          <w:rFonts w:ascii="Roboto" w:hAnsi="Roboto"/>
          <w:szCs w:val="20"/>
        </w:rPr>
      </w:pPr>
      <w:r w:rsidRPr="003C0433">
        <w:rPr>
          <w:rFonts w:ascii="Roboto" w:hAnsi="Roboto"/>
          <w:szCs w:val="20"/>
        </w:rPr>
        <w:t>We all know that a great show really comes from successful partnerships, but even better long-term success comes from having one eye to the future. Over the last decade, we’ve seen attendees and participants become more interested in, and have higher expectations, of our events. This ranges from the quality of the content, the safety of people, the diversity of attendees and the sustainability of our builds.</w:t>
      </w:r>
    </w:p>
    <w:p w14:paraId="76C6AD7D" w14:textId="77777777" w:rsidR="003C0433" w:rsidRPr="003C0433" w:rsidRDefault="003C0433" w:rsidP="003C0433">
      <w:pPr>
        <w:jc w:val="both"/>
        <w:rPr>
          <w:rFonts w:ascii="Roboto" w:hAnsi="Roboto"/>
          <w:szCs w:val="20"/>
        </w:rPr>
      </w:pPr>
    </w:p>
    <w:p w14:paraId="133B2E6C" w14:textId="3ED24228" w:rsidR="003C0433" w:rsidRDefault="090BD1E6" w:rsidP="090BD1E6">
      <w:pPr>
        <w:jc w:val="both"/>
        <w:rPr>
          <w:rFonts w:ascii="Roboto" w:hAnsi="Roboto"/>
        </w:rPr>
      </w:pPr>
      <w:r w:rsidRPr="090BD1E6">
        <w:rPr>
          <w:rFonts w:ascii="Roboto" w:hAnsi="Roboto"/>
        </w:rPr>
        <w:t xml:space="preserve">With that in mind, we are part of the global Better Stands programme. The goal of this is to celebrate those exhibitors and their service providers who choose to use reusable </w:t>
      </w:r>
      <w:r w:rsidRPr="090BD1E6">
        <w:rPr>
          <w:rFonts w:ascii="Roboto" w:hAnsi="Roboto"/>
          <w:i/>
          <w:iCs/>
          <w:highlight w:val="yellow"/>
        </w:rPr>
        <w:t>[booths/stands]</w:t>
      </w:r>
      <w:r w:rsidRPr="090BD1E6">
        <w:rPr>
          <w:rFonts w:ascii="Roboto" w:hAnsi="Roboto"/>
          <w:i/>
          <w:iCs/>
        </w:rPr>
        <w:t xml:space="preserve"> </w:t>
      </w:r>
      <w:r w:rsidRPr="090BD1E6">
        <w:rPr>
          <w:rFonts w:ascii="Roboto" w:hAnsi="Roboto"/>
        </w:rPr>
        <w:t>as we believe they provide a better experience for everyone.</w:t>
      </w:r>
    </w:p>
    <w:p w14:paraId="32375BAC" w14:textId="77777777" w:rsidR="003C0433" w:rsidRPr="003C0433" w:rsidRDefault="003C0433" w:rsidP="003C0433">
      <w:pPr>
        <w:jc w:val="both"/>
        <w:rPr>
          <w:rFonts w:ascii="Roboto" w:hAnsi="Roboto"/>
          <w:szCs w:val="20"/>
        </w:rPr>
      </w:pPr>
    </w:p>
    <w:p w14:paraId="6070ABE4" w14:textId="6E829516" w:rsidR="003C0433" w:rsidRDefault="05BA2796" w:rsidP="79DA7DB5">
      <w:pPr>
        <w:jc w:val="both"/>
        <w:rPr>
          <w:rFonts w:ascii="Roboto" w:hAnsi="Roboto"/>
        </w:rPr>
      </w:pPr>
      <w:r w:rsidRPr="05BA2796">
        <w:rPr>
          <w:rFonts w:ascii="Roboto" w:hAnsi="Roboto"/>
        </w:rPr>
        <w:t xml:space="preserve">We are writing to you to explain more, and hope that </w:t>
      </w:r>
      <w:bookmarkStart w:id="0" w:name="_Int_t2FhXkCo"/>
      <w:r w:rsidRPr="05BA2796">
        <w:rPr>
          <w:rFonts w:ascii="Roboto" w:hAnsi="Roboto"/>
        </w:rPr>
        <w:t>you’ll</w:t>
      </w:r>
      <w:bookmarkEnd w:id="0"/>
      <w:r w:rsidRPr="05BA2796">
        <w:rPr>
          <w:rFonts w:ascii="Roboto" w:hAnsi="Roboto"/>
        </w:rPr>
        <w:t xml:space="preserve"> join us on this </w:t>
      </w:r>
      <w:bookmarkStart w:id="1" w:name="_Hlk84164919"/>
      <w:r w:rsidRPr="05BA2796">
        <w:rPr>
          <w:rFonts w:ascii="Roboto" w:hAnsi="Roboto"/>
          <w:i/>
          <w:iCs/>
          <w:highlight w:val="yellow"/>
        </w:rPr>
        <w:t>programme. [In (insert year) we introduced/next edition we plan to introduce]</w:t>
      </w:r>
      <w:r w:rsidRPr="05BA2796">
        <w:rPr>
          <w:rFonts w:ascii="Roboto" w:hAnsi="Roboto"/>
          <w:highlight w:val="yellow"/>
        </w:rPr>
        <w:t xml:space="preserve">, </w:t>
      </w:r>
      <w:r w:rsidRPr="05BA2796">
        <w:rPr>
          <w:rFonts w:ascii="Roboto" w:hAnsi="Roboto"/>
        </w:rPr>
        <w:t xml:space="preserve">where we will be encouraging exhibitors to use reusable </w:t>
      </w:r>
      <w:r w:rsidRPr="05BA2796">
        <w:rPr>
          <w:rFonts w:ascii="Roboto" w:hAnsi="Roboto"/>
          <w:i/>
          <w:iCs/>
          <w:highlight w:val="yellow"/>
        </w:rPr>
        <w:t>[booths/stands]</w:t>
      </w:r>
      <w:r w:rsidRPr="05BA2796">
        <w:rPr>
          <w:rFonts w:ascii="Roboto" w:hAnsi="Roboto"/>
          <w:highlight w:val="yellow"/>
        </w:rPr>
        <w:t xml:space="preserve">. </w:t>
      </w:r>
      <w:r w:rsidRPr="05BA2796">
        <w:rPr>
          <w:rFonts w:ascii="Roboto" w:hAnsi="Roboto"/>
        </w:rPr>
        <w:t xml:space="preserve">By doing this and moving away from the use of single use </w:t>
      </w:r>
      <w:r w:rsidRPr="05BA2796">
        <w:rPr>
          <w:rFonts w:ascii="Roboto" w:hAnsi="Roboto"/>
          <w:i/>
          <w:iCs/>
          <w:highlight w:val="yellow"/>
        </w:rPr>
        <w:t>[booths/stands]</w:t>
      </w:r>
      <w:r w:rsidRPr="05BA2796">
        <w:rPr>
          <w:rFonts w:ascii="Roboto" w:hAnsi="Roboto"/>
          <w:highlight w:val="yellow"/>
        </w:rPr>
        <w:t xml:space="preserve">, </w:t>
      </w:r>
      <w:r w:rsidRPr="05BA2796">
        <w:rPr>
          <w:rFonts w:ascii="Roboto" w:hAnsi="Roboto"/>
        </w:rPr>
        <w:t>we believe that we will improve the exhibitor experience as well as meet growing stakeholder demands for a more sustainable event.</w:t>
      </w:r>
    </w:p>
    <w:p w14:paraId="2EA29718" w14:textId="77777777" w:rsidR="003C0433" w:rsidRPr="003C0433" w:rsidRDefault="003C0433" w:rsidP="003C0433">
      <w:pPr>
        <w:jc w:val="both"/>
        <w:rPr>
          <w:rFonts w:ascii="Roboto" w:hAnsi="Roboto"/>
          <w:szCs w:val="20"/>
        </w:rPr>
      </w:pPr>
    </w:p>
    <w:p w14:paraId="5D7F2EAE" w14:textId="1D91CD04" w:rsidR="003C0433" w:rsidRPr="003C0433" w:rsidRDefault="090BD1E6" w:rsidP="090BD1E6">
      <w:pPr>
        <w:rPr>
          <w:rFonts w:ascii="Roboto" w:hAnsi="Roboto"/>
        </w:rPr>
      </w:pPr>
      <w:r w:rsidRPr="090BD1E6">
        <w:rPr>
          <w:rFonts w:ascii="Roboto" w:hAnsi="Roboto"/>
        </w:rPr>
        <w:t xml:space="preserve">We have had feedback from many service providers who already supply reusable </w:t>
      </w:r>
      <w:r w:rsidRPr="090BD1E6">
        <w:rPr>
          <w:rFonts w:ascii="Roboto" w:hAnsi="Roboto"/>
          <w:i/>
          <w:iCs/>
          <w:highlight w:val="yellow"/>
        </w:rPr>
        <w:t>[booths/stands]</w:t>
      </w:r>
      <w:r w:rsidRPr="090BD1E6">
        <w:rPr>
          <w:rFonts w:ascii="Roboto" w:hAnsi="Roboto"/>
          <w:i/>
          <w:iCs/>
        </w:rPr>
        <w:t xml:space="preserve"> </w:t>
      </w:r>
      <w:r w:rsidRPr="090BD1E6">
        <w:rPr>
          <w:rFonts w:ascii="Roboto" w:hAnsi="Roboto"/>
        </w:rPr>
        <w:t xml:space="preserve">that they can provide </w:t>
      </w:r>
      <w:bookmarkStart w:id="2" w:name="_Int_WYTF7zm7"/>
      <w:proofErr w:type="gramStart"/>
      <w:r w:rsidRPr="090BD1E6">
        <w:rPr>
          <w:rFonts w:ascii="Roboto" w:hAnsi="Roboto"/>
        </w:rPr>
        <w:t>a number of</w:t>
      </w:r>
      <w:bookmarkEnd w:id="2"/>
      <w:proofErr w:type="gramEnd"/>
      <w:r w:rsidRPr="090BD1E6">
        <w:rPr>
          <w:rFonts w:ascii="Roboto" w:hAnsi="Roboto"/>
        </w:rPr>
        <w:t xml:space="preserve"> benefits:</w:t>
      </w:r>
    </w:p>
    <w:p w14:paraId="732EB5C7" w14:textId="77777777" w:rsidR="003C0433" w:rsidRPr="003C0433" w:rsidRDefault="003C0433" w:rsidP="003C0433">
      <w:pPr>
        <w:pStyle w:val="ListParagraph"/>
        <w:numPr>
          <w:ilvl w:val="0"/>
          <w:numId w:val="9"/>
        </w:numPr>
        <w:spacing w:after="160" w:line="259" w:lineRule="auto"/>
        <w:rPr>
          <w:rFonts w:ascii="Roboto" w:hAnsi="Roboto"/>
          <w:szCs w:val="20"/>
        </w:rPr>
      </w:pPr>
      <w:r w:rsidRPr="003C0433">
        <w:rPr>
          <w:rFonts w:ascii="Roboto" w:hAnsi="Roboto"/>
          <w:szCs w:val="20"/>
        </w:rPr>
        <w:t>A smoother, more predictable and stress-fee build and dismantle experience for all parties</w:t>
      </w:r>
    </w:p>
    <w:p w14:paraId="62009B10" w14:textId="77777777" w:rsidR="003C0433" w:rsidRPr="003C0433" w:rsidRDefault="003C0433" w:rsidP="003C0433">
      <w:pPr>
        <w:pStyle w:val="ListParagraph"/>
        <w:numPr>
          <w:ilvl w:val="0"/>
          <w:numId w:val="9"/>
        </w:numPr>
        <w:spacing w:after="160" w:line="259" w:lineRule="auto"/>
        <w:rPr>
          <w:rFonts w:ascii="Roboto" w:hAnsi="Roboto"/>
          <w:szCs w:val="20"/>
        </w:rPr>
      </w:pPr>
      <w:r w:rsidRPr="003C0433">
        <w:rPr>
          <w:rFonts w:ascii="Roboto" w:hAnsi="Roboto"/>
          <w:szCs w:val="20"/>
        </w:rPr>
        <w:t xml:space="preserve">Reusable </w:t>
      </w:r>
      <w:r w:rsidRPr="003C0433">
        <w:rPr>
          <w:rFonts w:ascii="Roboto" w:hAnsi="Roboto"/>
          <w:i/>
          <w:iCs/>
          <w:szCs w:val="20"/>
          <w:highlight w:val="yellow"/>
        </w:rPr>
        <w:t>[booths/stands</w:t>
      </w:r>
      <w:r w:rsidRPr="003C0433">
        <w:rPr>
          <w:rFonts w:ascii="Roboto" w:hAnsi="Roboto"/>
          <w:i/>
          <w:iCs/>
          <w:szCs w:val="20"/>
        </w:rPr>
        <w:t xml:space="preserve">] </w:t>
      </w:r>
      <w:r w:rsidRPr="003C0433">
        <w:rPr>
          <w:rFonts w:ascii="Roboto" w:hAnsi="Roboto"/>
          <w:szCs w:val="20"/>
        </w:rPr>
        <w:t xml:space="preserve">remove the likelihood of requiring </w:t>
      </w:r>
      <w:bookmarkStart w:id="3" w:name="_Int_BSPUKHJw"/>
      <w:r w:rsidRPr="003C0433">
        <w:rPr>
          <w:rFonts w:ascii="Roboto" w:hAnsi="Roboto"/>
          <w:szCs w:val="20"/>
        </w:rPr>
        <w:t>early access</w:t>
      </w:r>
      <w:bookmarkEnd w:id="3"/>
      <w:r w:rsidRPr="003C0433">
        <w:rPr>
          <w:rFonts w:ascii="Roboto" w:hAnsi="Roboto"/>
          <w:szCs w:val="20"/>
        </w:rPr>
        <w:t xml:space="preserve"> or late working with subsequent additional costs</w:t>
      </w:r>
    </w:p>
    <w:p w14:paraId="4C4993BF" w14:textId="77777777" w:rsidR="003C0433" w:rsidRPr="003C0433" w:rsidRDefault="003C0433" w:rsidP="003C0433">
      <w:pPr>
        <w:pStyle w:val="ListParagraph"/>
        <w:numPr>
          <w:ilvl w:val="0"/>
          <w:numId w:val="9"/>
        </w:numPr>
        <w:spacing w:after="160" w:line="259" w:lineRule="auto"/>
        <w:rPr>
          <w:rFonts w:ascii="Roboto" w:hAnsi="Roboto"/>
          <w:szCs w:val="20"/>
        </w:rPr>
      </w:pPr>
      <w:r w:rsidRPr="003C0433">
        <w:rPr>
          <w:rFonts w:ascii="Roboto" w:hAnsi="Roboto"/>
          <w:szCs w:val="20"/>
        </w:rPr>
        <w:t xml:space="preserve">Increased client retention rates as exhibitors are more likely to use </w:t>
      </w:r>
      <w:bookmarkStart w:id="4" w:name="_Int_BnpX64um"/>
      <w:proofErr w:type="gramStart"/>
      <w:r w:rsidRPr="003C0433">
        <w:rPr>
          <w:rFonts w:ascii="Roboto" w:hAnsi="Roboto"/>
          <w:szCs w:val="20"/>
        </w:rPr>
        <w:t>you</w:t>
      </w:r>
      <w:bookmarkEnd w:id="4"/>
      <w:proofErr w:type="gramEnd"/>
      <w:r w:rsidRPr="003C0433">
        <w:rPr>
          <w:rFonts w:ascii="Roboto" w:hAnsi="Roboto"/>
          <w:szCs w:val="20"/>
        </w:rPr>
        <w:t xml:space="preserve"> multiple times if you meet the desired standard</w:t>
      </w:r>
    </w:p>
    <w:p w14:paraId="3DB5E58C" w14:textId="77777777" w:rsidR="003C0433" w:rsidRPr="003C0433" w:rsidRDefault="003C0433" w:rsidP="003C0433">
      <w:pPr>
        <w:pStyle w:val="ListParagraph"/>
        <w:numPr>
          <w:ilvl w:val="0"/>
          <w:numId w:val="9"/>
        </w:numPr>
        <w:spacing w:after="160" w:line="259" w:lineRule="auto"/>
        <w:rPr>
          <w:rFonts w:ascii="Roboto" w:hAnsi="Roboto"/>
          <w:szCs w:val="20"/>
        </w:rPr>
      </w:pPr>
      <w:r w:rsidRPr="003C0433">
        <w:rPr>
          <w:rFonts w:ascii="Roboto" w:hAnsi="Roboto"/>
          <w:szCs w:val="20"/>
        </w:rPr>
        <w:t>More frequent success in tenders due to the boost from sustainability credentials</w:t>
      </w:r>
    </w:p>
    <w:p w14:paraId="0633F990" w14:textId="77777777" w:rsidR="003C0433" w:rsidRPr="003C0433" w:rsidRDefault="003C0433" w:rsidP="003C0433">
      <w:pPr>
        <w:pStyle w:val="ListParagraph"/>
        <w:numPr>
          <w:ilvl w:val="0"/>
          <w:numId w:val="9"/>
        </w:numPr>
        <w:spacing w:after="160" w:line="259" w:lineRule="auto"/>
        <w:rPr>
          <w:rFonts w:ascii="Roboto" w:hAnsi="Roboto"/>
          <w:szCs w:val="20"/>
        </w:rPr>
      </w:pPr>
      <w:r w:rsidRPr="003C0433">
        <w:rPr>
          <w:rFonts w:ascii="Roboto" w:hAnsi="Roboto"/>
          <w:szCs w:val="20"/>
        </w:rPr>
        <w:t>Reduced waste bills and less likelihood of other unpredicted costs</w:t>
      </w:r>
    </w:p>
    <w:p w14:paraId="12F9CAA7" w14:textId="77777777" w:rsidR="003C0433" w:rsidRPr="003C0433" w:rsidRDefault="003C0433" w:rsidP="003C0433">
      <w:pPr>
        <w:pStyle w:val="ListParagraph"/>
        <w:numPr>
          <w:ilvl w:val="0"/>
          <w:numId w:val="9"/>
        </w:numPr>
        <w:spacing w:after="160" w:line="259" w:lineRule="auto"/>
        <w:rPr>
          <w:rFonts w:ascii="Roboto" w:hAnsi="Roboto"/>
          <w:szCs w:val="20"/>
          <w:highlight w:val="yellow"/>
        </w:rPr>
      </w:pPr>
      <w:r w:rsidRPr="003C0433">
        <w:rPr>
          <w:rFonts w:ascii="Roboto" w:hAnsi="Roboto"/>
          <w:szCs w:val="20"/>
        </w:rPr>
        <w:t xml:space="preserve">Easier process of monitoring and improving safety – Reusable </w:t>
      </w:r>
      <w:r w:rsidRPr="003C0433">
        <w:rPr>
          <w:rFonts w:ascii="Roboto" w:hAnsi="Roboto"/>
          <w:i/>
          <w:iCs/>
          <w:szCs w:val="20"/>
          <w:highlight w:val="yellow"/>
        </w:rPr>
        <w:t xml:space="preserve">[booths/stands] </w:t>
      </w:r>
      <w:r w:rsidRPr="003C0433">
        <w:rPr>
          <w:rFonts w:ascii="Roboto" w:hAnsi="Roboto"/>
          <w:szCs w:val="20"/>
        </w:rPr>
        <w:t xml:space="preserve">reduce the likelihood of accidents and incidents occurring during the build and dismantle of your </w:t>
      </w:r>
      <w:r w:rsidRPr="003C0433">
        <w:rPr>
          <w:rFonts w:ascii="Roboto" w:hAnsi="Roboto"/>
          <w:i/>
          <w:iCs/>
          <w:szCs w:val="20"/>
          <w:highlight w:val="yellow"/>
        </w:rPr>
        <w:t>[booth/stand]</w:t>
      </w:r>
    </w:p>
    <w:p w14:paraId="13E02B22" w14:textId="77777777" w:rsidR="003C0433" w:rsidRPr="003C0433" w:rsidRDefault="003C0433" w:rsidP="003C0433">
      <w:pPr>
        <w:pStyle w:val="ListParagraph"/>
        <w:numPr>
          <w:ilvl w:val="0"/>
          <w:numId w:val="9"/>
        </w:numPr>
        <w:spacing w:after="160" w:line="259" w:lineRule="auto"/>
        <w:rPr>
          <w:rFonts w:ascii="Roboto" w:hAnsi="Roboto"/>
          <w:szCs w:val="20"/>
        </w:rPr>
      </w:pPr>
      <w:r w:rsidRPr="003C0433">
        <w:rPr>
          <w:rFonts w:ascii="Roboto" w:hAnsi="Roboto"/>
          <w:szCs w:val="20"/>
        </w:rPr>
        <w:t>Reduced challenges with labour shortages</w:t>
      </w:r>
    </w:p>
    <w:p w14:paraId="19E36F40" w14:textId="77777777" w:rsidR="003C0433" w:rsidRPr="003C0433" w:rsidRDefault="003C0433" w:rsidP="003C0433">
      <w:pPr>
        <w:pStyle w:val="ListParagraph"/>
        <w:numPr>
          <w:ilvl w:val="0"/>
          <w:numId w:val="9"/>
        </w:numPr>
        <w:spacing w:after="160" w:line="259" w:lineRule="auto"/>
        <w:rPr>
          <w:rFonts w:ascii="Roboto" w:hAnsi="Roboto"/>
          <w:szCs w:val="20"/>
        </w:rPr>
      </w:pPr>
      <w:r w:rsidRPr="79DA7DB5">
        <w:rPr>
          <w:rFonts w:ascii="Roboto" w:hAnsi="Roboto"/>
        </w:rPr>
        <w:t>Cleaner build for you and for your neighbours</w:t>
      </w:r>
    </w:p>
    <w:p w14:paraId="452FB10F" w14:textId="5BE1FA5C" w:rsidR="003C0433" w:rsidRDefault="05BA2796" w:rsidP="05BA2796">
      <w:pPr>
        <w:rPr>
          <w:rFonts w:ascii="Roboto" w:hAnsi="Roboto"/>
          <w:i/>
          <w:iCs/>
        </w:rPr>
      </w:pPr>
      <w:r w:rsidRPr="05BA2796">
        <w:rPr>
          <w:rFonts w:ascii="Roboto" w:eastAsia="Roboto" w:hAnsi="Roboto" w:cs="Roboto"/>
          <w:color w:val="061C40"/>
          <w:szCs w:val="20"/>
        </w:rPr>
        <w:t xml:space="preserve">There are now hundreds of events around the world participating in the Better Stands programme, with a </w:t>
      </w:r>
      <w:proofErr w:type="gramStart"/>
      <w:r w:rsidRPr="05BA2796">
        <w:rPr>
          <w:rFonts w:ascii="Roboto" w:eastAsia="Roboto" w:hAnsi="Roboto" w:cs="Roboto"/>
          <w:color w:val="061C40"/>
          <w:szCs w:val="20"/>
        </w:rPr>
        <w:t>fast growing</w:t>
      </w:r>
      <w:proofErr w:type="gramEnd"/>
      <w:r w:rsidRPr="05BA2796">
        <w:rPr>
          <w:rFonts w:ascii="Roboto" w:eastAsia="Roboto" w:hAnsi="Roboto" w:cs="Roboto"/>
          <w:color w:val="061C40"/>
          <w:szCs w:val="20"/>
        </w:rPr>
        <w:t xml:space="preserve"> list of service providers, organisers, venues associations and assessor companies implementing the Better Stands framework and working with their clients to move to reusable stands. To find out more please visit </w:t>
      </w:r>
      <w:hyperlink r:id="rId11">
        <w:r w:rsidRPr="05BA2796">
          <w:rPr>
            <w:rStyle w:val="Hyperlink"/>
            <w:rFonts w:ascii="Roboto" w:eastAsia="Roboto" w:hAnsi="Roboto" w:cs="Roboto"/>
            <w:szCs w:val="20"/>
          </w:rPr>
          <w:t>www.betterstands.org/.</w:t>
        </w:r>
      </w:hyperlink>
      <w:r w:rsidRPr="05BA2796">
        <w:rPr>
          <w:rFonts w:ascii="Roboto" w:eastAsia="Roboto" w:hAnsi="Roboto" w:cs="Roboto"/>
          <w:szCs w:val="20"/>
        </w:rPr>
        <w:t xml:space="preserve"> </w:t>
      </w:r>
      <w:r w:rsidRPr="05BA2796">
        <w:rPr>
          <w:rFonts w:ascii="Roboto" w:hAnsi="Roboto"/>
        </w:rPr>
        <w:t xml:space="preserve"> </w:t>
      </w:r>
      <w:r w:rsidRPr="05BA2796">
        <w:rPr>
          <w:rFonts w:ascii="Roboto" w:hAnsi="Roboto"/>
          <w:highlight w:val="yellow"/>
        </w:rPr>
        <w:t xml:space="preserve"> </w:t>
      </w:r>
      <w:r w:rsidRPr="05BA2796">
        <w:rPr>
          <w:rFonts w:ascii="Roboto" w:hAnsi="Roboto"/>
          <w:i/>
          <w:iCs/>
          <w:highlight w:val="yellow"/>
        </w:rPr>
        <w:t xml:space="preserve">[Include as necessary: As part of this programme, this means there are key changes to our stand construction guidelines to move towards this goal.] </w:t>
      </w:r>
      <w:bookmarkEnd w:id="1"/>
    </w:p>
    <w:p w14:paraId="08652D9C" w14:textId="77777777" w:rsidR="003C0433" w:rsidRPr="003C0433" w:rsidRDefault="003C0433" w:rsidP="003C0433">
      <w:pPr>
        <w:rPr>
          <w:rFonts w:ascii="Roboto" w:hAnsi="Roboto"/>
          <w:szCs w:val="20"/>
        </w:rPr>
      </w:pPr>
    </w:p>
    <w:p w14:paraId="51A858E0" w14:textId="77777777" w:rsidR="003C0433" w:rsidRDefault="003C0433" w:rsidP="003C0433">
      <w:pPr>
        <w:rPr>
          <w:rFonts w:ascii="Roboto" w:hAnsi="Roboto"/>
          <w:szCs w:val="20"/>
        </w:rPr>
      </w:pPr>
      <w:r w:rsidRPr="003C0433">
        <w:rPr>
          <w:rFonts w:ascii="Roboto" w:hAnsi="Roboto"/>
          <w:szCs w:val="20"/>
        </w:rPr>
        <w:t xml:space="preserve">We really value your support in helping ensure our events are safer and more sustainable. We will be starting to implement the Better Stands programme at the </w:t>
      </w:r>
      <w:r w:rsidRPr="003C0433">
        <w:rPr>
          <w:rFonts w:ascii="Roboto" w:hAnsi="Roboto"/>
          <w:szCs w:val="20"/>
          <w:highlight w:val="yellow"/>
        </w:rPr>
        <w:t>next edition in 202X</w:t>
      </w:r>
      <w:r w:rsidRPr="003C0433">
        <w:rPr>
          <w:rFonts w:ascii="Roboto" w:hAnsi="Roboto"/>
          <w:szCs w:val="20"/>
        </w:rPr>
        <w:t xml:space="preserve">. </w:t>
      </w:r>
    </w:p>
    <w:p w14:paraId="2DA14A0F" w14:textId="77777777" w:rsidR="003C0433" w:rsidRPr="003C0433" w:rsidRDefault="003C0433" w:rsidP="003C0433">
      <w:pPr>
        <w:rPr>
          <w:rFonts w:ascii="Roboto" w:hAnsi="Roboto"/>
          <w:szCs w:val="20"/>
        </w:rPr>
      </w:pPr>
    </w:p>
    <w:p w14:paraId="42666DB4" w14:textId="77777777" w:rsidR="003C0433" w:rsidRPr="003C0433" w:rsidRDefault="003C0433" w:rsidP="003C0433">
      <w:pPr>
        <w:rPr>
          <w:rFonts w:ascii="Roboto" w:hAnsi="Roboto"/>
          <w:i/>
          <w:iCs/>
          <w:szCs w:val="20"/>
        </w:rPr>
      </w:pPr>
      <w:r w:rsidRPr="003C0433">
        <w:rPr>
          <w:rFonts w:ascii="Roboto" w:hAnsi="Roboto" w:cstheme="minorHAnsi"/>
          <w:szCs w:val="20"/>
        </w:rPr>
        <w:lastRenderedPageBreak/>
        <w:t>For the upcoming event:</w:t>
      </w:r>
    </w:p>
    <w:p w14:paraId="6E8B748B" w14:textId="77777777" w:rsidR="003C0433" w:rsidRPr="003C0433" w:rsidRDefault="003C0433" w:rsidP="003C0433">
      <w:pPr>
        <w:pStyle w:val="ListParagraph"/>
        <w:numPr>
          <w:ilvl w:val="0"/>
          <w:numId w:val="10"/>
        </w:numPr>
        <w:spacing w:line="259" w:lineRule="auto"/>
        <w:jc w:val="both"/>
        <w:rPr>
          <w:rFonts w:ascii="Roboto" w:hAnsi="Roboto"/>
          <w:szCs w:val="20"/>
        </w:rPr>
      </w:pPr>
      <w:r w:rsidRPr="003C0433">
        <w:rPr>
          <w:rFonts w:ascii="Roboto" w:hAnsi="Roboto"/>
          <w:szCs w:val="20"/>
        </w:rPr>
        <w:t>Read the Better Stands framework below</w:t>
      </w:r>
    </w:p>
    <w:p w14:paraId="7702F6BF" w14:textId="77777777" w:rsidR="003C0433" w:rsidRPr="003C0433" w:rsidRDefault="003C0433" w:rsidP="003C0433">
      <w:pPr>
        <w:pStyle w:val="ListParagraph"/>
        <w:numPr>
          <w:ilvl w:val="0"/>
          <w:numId w:val="10"/>
        </w:numPr>
        <w:spacing w:line="259" w:lineRule="auto"/>
        <w:jc w:val="both"/>
        <w:rPr>
          <w:rStyle w:val="eop"/>
          <w:rFonts w:ascii="Roboto" w:hAnsi="Roboto"/>
          <w:szCs w:val="20"/>
        </w:rPr>
      </w:pPr>
      <w:r w:rsidRPr="003C0433">
        <w:rPr>
          <w:rStyle w:val="normaltextrun"/>
          <w:rFonts w:ascii="Roboto" w:hAnsi="Roboto"/>
          <w:position w:val="2"/>
          <w:szCs w:val="20"/>
        </w:rPr>
        <w:t>Work with us to ensure the stand you are building reaches at least a </w:t>
      </w:r>
      <w:r w:rsidRPr="003C0433">
        <w:rPr>
          <w:rStyle w:val="normaltextrun"/>
          <w:rFonts w:ascii="Roboto" w:hAnsi="Roboto"/>
          <w:b/>
          <w:bCs/>
          <w:position w:val="2"/>
          <w:szCs w:val="20"/>
          <w:highlight w:val="yellow"/>
        </w:rPr>
        <w:t>bronze</w:t>
      </w:r>
      <w:r w:rsidRPr="003C0433">
        <w:rPr>
          <w:rStyle w:val="normaltextrun"/>
          <w:rFonts w:ascii="Roboto" w:hAnsi="Roboto"/>
          <w:position w:val="2"/>
          <w:szCs w:val="20"/>
        </w:rPr>
        <w:t> level, meaning the stand structure </w:t>
      </w:r>
      <w:r w:rsidRPr="003C0433">
        <w:rPr>
          <w:rStyle w:val="spellingerror"/>
          <w:rFonts w:ascii="Roboto" w:hAnsi="Roboto"/>
          <w:position w:val="2"/>
          <w:szCs w:val="20"/>
        </w:rPr>
        <w:t>and</w:t>
      </w:r>
      <w:r w:rsidRPr="003C0433">
        <w:rPr>
          <w:rStyle w:val="normaltextrun"/>
          <w:rFonts w:ascii="Roboto" w:hAnsi="Roboto"/>
          <w:position w:val="2"/>
          <w:szCs w:val="20"/>
        </w:rPr>
        <w:t xml:space="preserve"> walls, platform, furniture, equipment, and lighting are all </w:t>
      </w:r>
      <w:r w:rsidRPr="003C0433">
        <w:rPr>
          <w:rStyle w:val="normaltextrun"/>
          <w:rFonts w:ascii="Roboto" w:hAnsi="Roboto"/>
          <w:b/>
          <w:bCs/>
          <w:position w:val="2"/>
          <w:szCs w:val="20"/>
          <w:highlight w:val="yellow"/>
        </w:rPr>
        <w:t>reused</w:t>
      </w:r>
      <w:r w:rsidRPr="003C0433">
        <w:rPr>
          <w:rStyle w:val="normaltextrun"/>
          <w:rFonts w:ascii="Roboto" w:hAnsi="Roboto"/>
          <w:b/>
          <w:bCs/>
          <w:szCs w:val="20"/>
          <w:highlight w:val="yellow"/>
        </w:rPr>
        <w:t>,</w:t>
      </w:r>
      <w:r w:rsidRPr="003C0433">
        <w:rPr>
          <w:rStyle w:val="eop"/>
          <w:rFonts w:ascii="Roboto" w:hAnsi="Roboto"/>
          <w:b/>
          <w:bCs/>
          <w:szCs w:val="20"/>
          <w:highlight w:val="yellow"/>
          <w:lang w:val="en-US"/>
        </w:rPr>
        <w:t>​ by our event in 202X</w:t>
      </w:r>
      <w:r w:rsidRPr="003C0433">
        <w:rPr>
          <w:rStyle w:val="eop"/>
          <w:rFonts w:ascii="Roboto" w:hAnsi="Roboto"/>
          <w:b/>
          <w:bCs/>
          <w:szCs w:val="20"/>
          <w:lang w:val="en-US"/>
        </w:rPr>
        <w:t xml:space="preserve">. By reuse we mean that the component of the stand is used at more than one event. Recycling or repurposing the component outside of an exhibition stand does not count. </w:t>
      </w:r>
    </w:p>
    <w:p w14:paraId="47C10023" w14:textId="36EDEE4D" w:rsidR="003C0433" w:rsidRPr="003C0433" w:rsidRDefault="05BA2796" w:rsidP="05BA2796">
      <w:pPr>
        <w:pStyle w:val="ListParagraph"/>
        <w:numPr>
          <w:ilvl w:val="0"/>
          <w:numId w:val="10"/>
        </w:numPr>
        <w:spacing w:line="259" w:lineRule="auto"/>
        <w:jc w:val="both"/>
        <w:rPr>
          <w:rStyle w:val="eop"/>
          <w:rFonts w:ascii="Roboto" w:hAnsi="Roboto"/>
        </w:rPr>
      </w:pPr>
      <w:r w:rsidRPr="05BA2796">
        <w:rPr>
          <w:rStyle w:val="eop"/>
          <w:rFonts w:ascii="Roboto" w:hAnsi="Roboto"/>
          <w:highlight w:val="yellow"/>
          <w:lang w:val="en-US"/>
        </w:rPr>
        <w:t>[REMOVE IF NOT USING: Complete the pre-event stand design submission questions in the exhibitor portal stating which categories of the components of the stand you plan to reuse]</w:t>
      </w:r>
    </w:p>
    <w:p w14:paraId="522F1734" w14:textId="77777777" w:rsidR="003C0433" w:rsidRPr="00D13DCE" w:rsidRDefault="003C0433" w:rsidP="003C0433">
      <w:pPr>
        <w:pStyle w:val="ListParagraph"/>
        <w:jc w:val="both"/>
        <w:rPr>
          <w:rStyle w:val="eop"/>
          <w:rFonts w:ascii="Montserrat" w:hAnsi="Montserrat"/>
        </w:rPr>
      </w:pPr>
    </w:p>
    <w:p w14:paraId="0468451E" w14:textId="2F304553" w:rsidR="005432F7" w:rsidRPr="00045D4F" w:rsidRDefault="005432F7" w:rsidP="00F72E24">
      <w:pPr>
        <w:pStyle w:val="BodyText"/>
        <w:spacing w:line="240" w:lineRule="auto"/>
        <w:jc w:val="both"/>
        <w:rPr>
          <w:rFonts w:ascii="Roboto" w:hAnsi="Roboto"/>
          <w:szCs w:val="20"/>
        </w:rPr>
      </w:pPr>
      <w:r>
        <w:rPr>
          <w:rFonts w:ascii="Roboto" w:eastAsia="Calibri" w:hAnsi="Roboto" w:cs="Calibri"/>
          <w:noProof/>
          <w:szCs w:val="20"/>
          <w:lang w:eastAsia="en-US"/>
          <w14:ligatures w14:val="standardContextual"/>
        </w:rPr>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14:paraId="11FF830B" w14:textId="77777777" w:rsidR="002A108D" w:rsidRDefault="002A108D" w:rsidP="002A108D">
      <w:pPr>
        <w:rPr>
          <w:rFonts w:ascii="Roboto" w:eastAsia="Calibri" w:hAnsi="Roboto" w:cs="Calibri"/>
          <w:szCs w:val="20"/>
        </w:rPr>
      </w:pPr>
      <w:r w:rsidRPr="002A108D">
        <w:rPr>
          <w:rFonts w:ascii="Roboto" w:eastAsia="Calibri" w:hAnsi="Roboto" w:cs="Calibri"/>
          <w:szCs w:val="20"/>
        </w:rPr>
        <w:t xml:space="preserve">The Better Stands assessment works by assessing 10 elements of a stand build. A stand must meet all the criteria for one level to gain that rating, before being eligible to get the next level.  </w:t>
      </w:r>
    </w:p>
    <w:p w14:paraId="54F328E8" w14:textId="77777777" w:rsidR="002A108D" w:rsidRPr="002A108D" w:rsidRDefault="002A108D" w:rsidP="002A108D">
      <w:pPr>
        <w:rPr>
          <w:rFonts w:ascii="Roboto" w:eastAsia="Calibri" w:hAnsi="Roboto" w:cs="Calibri"/>
          <w:szCs w:val="20"/>
        </w:rPr>
      </w:pPr>
    </w:p>
    <w:p w14:paraId="1252FAE4" w14:textId="368CE337" w:rsidR="002A108D" w:rsidRDefault="05BA2796" w:rsidP="05BA2796">
      <w:pPr>
        <w:rPr>
          <w:rFonts w:ascii="Roboto" w:eastAsia="Calibri" w:hAnsi="Roboto" w:cs="Calibri"/>
        </w:rPr>
      </w:pPr>
      <w:r w:rsidRPr="05BA2796">
        <w:rPr>
          <w:rFonts w:ascii="Roboto" w:eastAsia="Calibri" w:hAnsi="Roboto" w:cs="Calibri"/>
          <w:highlight w:val="yellow"/>
        </w:rPr>
        <w:t>[</w:t>
      </w:r>
      <w:r w:rsidRPr="05BA2796">
        <w:rPr>
          <w:rFonts w:ascii="Roboto" w:eastAsia="Calibri" w:hAnsi="Roboto" w:cs="Calibri"/>
          <w:i/>
          <w:iCs/>
          <w:highlight w:val="yellow"/>
        </w:rPr>
        <w:t xml:space="preserve">N.B. Update this dependant on the way results will be shared: </w:t>
      </w:r>
      <w:r w:rsidRPr="05BA2796">
        <w:rPr>
          <w:rFonts w:ascii="Roboto" w:eastAsia="Calibri" w:hAnsi="Roboto" w:cs="Calibri"/>
          <w:highlight w:val="yellow"/>
        </w:rPr>
        <w:t>We’ve attached a report with more information that covers all 10 elements. In this report, the elements that were assessed to be reusable are marked as “Y”.</w:t>
      </w:r>
      <w:r w:rsidRPr="05BA2796">
        <w:rPr>
          <w:rFonts w:ascii="Roboto" w:eastAsia="Calibri" w:hAnsi="Roboto" w:cs="Calibri"/>
          <w:i/>
          <w:iCs/>
          <w:highlight w:val="yellow"/>
        </w:rPr>
        <w:t>]</w:t>
      </w:r>
      <w:r w:rsidRPr="05BA2796">
        <w:rPr>
          <w:rFonts w:ascii="Roboto" w:eastAsia="Calibri" w:hAnsi="Roboto" w:cs="Calibri"/>
          <w:i/>
          <w:iCs/>
        </w:rPr>
        <w:t xml:space="preserve">   </w:t>
      </w:r>
      <w:r w:rsidRPr="05BA2796">
        <w:rPr>
          <w:rFonts w:ascii="Roboto" w:eastAsia="Calibri" w:hAnsi="Roboto" w:cs="Calibri"/>
        </w:rPr>
        <w:t xml:space="preserve">    </w:t>
      </w:r>
    </w:p>
    <w:p w14:paraId="2012B918" w14:textId="77777777" w:rsidR="002A108D" w:rsidRPr="002A108D" w:rsidRDefault="002A108D" w:rsidP="002A108D">
      <w:pPr>
        <w:rPr>
          <w:rFonts w:ascii="Roboto" w:eastAsia="Calibri" w:hAnsi="Roboto" w:cs="Calibri"/>
          <w:szCs w:val="20"/>
          <w:lang w:val="en-US"/>
        </w:rPr>
      </w:pPr>
    </w:p>
    <w:p w14:paraId="146FB1A8" w14:textId="77777777" w:rsidR="002A108D" w:rsidRPr="002A108D" w:rsidRDefault="002A108D" w:rsidP="002A108D">
      <w:pPr>
        <w:spacing w:line="240" w:lineRule="auto"/>
        <w:jc w:val="both"/>
        <w:rPr>
          <w:rFonts w:ascii="Roboto" w:eastAsia="Calibri" w:hAnsi="Roboto" w:cs="Calibri"/>
          <w:szCs w:val="20"/>
        </w:rPr>
      </w:pPr>
      <w:r w:rsidRPr="002A108D">
        <w:rPr>
          <w:rFonts w:ascii="Roboto" w:eastAsia="Calibri" w:hAnsi="Roboto" w:cs="Calibri"/>
          <w:szCs w:val="20"/>
        </w:rPr>
        <w:t xml:space="preserve">Thank you for joining us on this programme which we hope will make a meaningful difference to our industry. We really appreciate all your support and want to emphasise what a big step achieving Bronze is. </w:t>
      </w:r>
    </w:p>
    <w:p w14:paraId="1BFF2FAF" w14:textId="77777777" w:rsidR="002A108D" w:rsidRPr="002A108D" w:rsidRDefault="002A108D" w:rsidP="002A108D">
      <w:pPr>
        <w:spacing w:line="240" w:lineRule="auto"/>
        <w:jc w:val="both"/>
        <w:rPr>
          <w:rFonts w:ascii="Roboto" w:eastAsia="Calibri" w:hAnsi="Roboto" w:cs="Calibri"/>
          <w:szCs w:val="20"/>
        </w:rPr>
      </w:pPr>
    </w:p>
    <w:p w14:paraId="27D50226" w14:textId="77777777" w:rsidR="002A108D" w:rsidRPr="002A108D" w:rsidRDefault="002A108D" w:rsidP="002A108D">
      <w:pPr>
        <w:spacing w:line="240" w:lineRule="auto"/>
        <w:jc w:val="both"/>
        <w:rPr>
          <w:rFonts w:ascii="Roboto" w:eastAsia="Times New Roman" w:hAnsi="Roboto" w:cs="Calibri"/>
          <w:i/>
          <w:iCs/>
          <w:szCs w:val="20"/>
        </w:rPr>
      </w:pPr>
      <w:r w:rsidRPr="002A108D">
        <w:rPr>
          <w:rFonts w:ascii="Roboto" w:eastAsia="Times New Roman" w:hAnsi="Roboto" w:cs="Calibri"/>
          <w:i/>
          <w:iCs/>
          <w:szCs w:val="20"/>
        </w:rPr>
        <w:t xml:space="preserve">We look forward to continuing to work with you. </w:t>
      </w:r>
    </w:p>
    <w:p w14:paraId="31C040C6" w14:textId="77777777" w:rsidR="002A108D" w:rsidRPr="002A108D" w:rsidRDefault="002A108D" w:rsidP="002A108D">
      <w:pPr>
        <w:spacing w:line="240" w:lineRule="auto"/>
        <w:jc w:val="both"/>
        <w:rPr>
          <w:rFonts w:ascii="Roboto" w:eastAsia="Times New Roman" w:hAnsi="Roboto" w:cs="Calibri"/>
          <w:i/>
          <w:iCs/>
          <w:szCs w:val="20"/>
        </w:rPr>
      </w:pPr>
    </w:p>
    <w:p w14:paraId="3781C505" w14:textId="77777777" w:rsidR="002A108D" w:rsidRPr="002A108D" w:rsidRDefault="002A108D" w:rsidP="002A108D">
      <w:pPr>
        <w:spacing w:line="240" w:lineRule="auto"/>
        <w:jc w:val="both"/>
        <w:rPr>
          <w:rFonts w:ascii="Roboto" w:eastAsia="Times New Roman" w:hAnsi="Roboto" w:cs="Calibri"/>
          <w:i/>
          <w:iCs/>
          <w:szCs w:val="20"/>
        </w:rPr>
      </w:pPr>
      <w:r w:rsidRPr="002A108D">
        <w:rPr>
          <w:rFonts w:ascii="Roboto" w:eastAsia="Times New Roman" w:hAnsi="Roboto" w:cs="Calibri"/>
          <w:i/>
          <w:iCs/>
          <w:szCs w:val="20"/>
        </w:rPr>
        <w:t>Better Stands Onsite Reporting Team</w:t>
      </w:r>
    </w:p>
    <w:p w14:paraId="6E3A19F0" w14:textId="77777777" w:rsidR="002A108D" w:rsidRDefault="002A108D" w:rsidP="008C374D">
      <w:pPr>
        <w:pStyle w:val="BodyText"/>
        <w:spacing w:line="240" w:lineRule="auto"/>
        <w:jc w:val="both"/>
        <w:rPr>
          <w:rFonts w:ascii="Roboto" w:hAnsi="Roboto"/>
        </w:rPr>
      </w:pPr>
    </w:p>
    <w:p w14:paraId="3CF0F5E0" w14:textId="14327188" w:rsidR="008C374D" w:rsidRPr="006E608D" w:rsidRDefault="008C374D" w:rsidP="008C374D">
      <w:pPr>
        <w:pStyle w:val="BodyText"/>
        <w:spacing w:line="240" w:lineRule="auto"/>
        <w:jc w:val="both"/>
        <w:rPr>
          <w:rFonts w:ascii="Roboto" w:hAnsi="Roboto"/>
        </w:rPr>
      </w:pPr>
      <w:r w:rsidRPr="006E608D">
        <w:rPr>
          <w:rFonts w:ascii="Roboto" w:hAnsi="Roboto"/>
        </w:rPr>
        <w:t>………………………………………………</w:t>
      </w:r>
    </w:p>
    <w:p w14:paraId="03157463" w14:textId="77777777" w:rsidR="008C374D" w:rsidRPr="006E608D" w:rsidRDefault="008C374D" w:rsidP="008C374D">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14:paraId="691E9D8E" w14:textId="0DCB6B87" w:rsidR="008C374D" w:rsidRPr="007F1371" w:rsidRDefault="008C374D" w:rsidP="008C374D">
      <w:pPr>
        <w:pStyle w:val="BodyText"/>
        <w:spacing w:line="240" w:lineRule="auto"/>
        <w:jc w:val="both"/>
        <w:rPr>
          <w:rFonts w:ascii="Roboto" w:hAnsi="Roboto"/>
        </w:rPr>
        <w:sectPr w:rsidR="008C374D" w:rsidRPr="007F1371" w:rsidSect="008C374D">
          <w:headerReference w:type="default" r:id="rId13"/>
          <w:footerReference w:type="even" r:id="rId14"/>
          <w:footerReference w:type="default" r:id="rId15"/>
          <w:headerReference w:type="first" r:id="rId16"/>
          <w:type w:val="continuous"/>
          <w:pgSz w:w="11906" w:h="16838"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14:paraId="142A8262" w14:textId="7E52309B" w:rsidR="000C7FAA" w:rsidRPr="008C374D" w:rsidRDefault="000C7FAA" w:rsidP="008C374D"/>
    <w:sectPr w:rsidR="000C7FAA" w:rsidRPr="008C374D" w:rsidSect="009E2837">
      <w:headerReference w:type="default" r:id="rId17"/>
      <w:footerReference w:type="even" r:id="rId18"/>
      <w:footerReference w:type="default" r:id="rId19"/>
      <w:type w:val="continuous"/>
      <w:pgSz w:w="11906" w:h="16838" w:code="9"/>
      <w:pgMar w:top="2835" w:right="851" w:bottom="1474" w:left="1531" w:header="680" w:footer="454"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A8156" w14:textId="77777777" w:rsidR="008A4938" w:rsidRDefault="008A4938" w:rsidP="00861B05">
      <w:r>
        <w:separator/>
      </w:r>
    </w:p>
  </w:endnote>
  <w:endnote w:type="continuationSeparator" w:id="0">
    <w:p w14:paraId="3A2751DA" w14:textId="77777777" w:rsidR="008A4938" w:rsidRDefault="008A4938" w:rsidP="00861B05">
      <w:r>
        <w:continuationSeparator/>
      </w:r>
    </w:p>
  </w:endnote>
  <w:endnote w:type="continuationNotice" w:id="1">
    <w:p w14:paraId="5C73E442" w14:textId="77777777" w:rsidR="008A4938" w:rsidRDefault="008A493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Content>
      <w:p w14:paraId="0F19B60A" w14:textId="77777777" w:rsidR="008C374D" w:rsidRDefault="008C374D" w:rsidP="00A216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6950A8" w14:textId="77777777" w:rsidR="008C374D" w:rsidRDefault="008C374D" w:rsidP="00A216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4560341"/>
      <w:docPartObj>
        <w:docPartGallery w:val="Page Numbers (Bottom of Page)"/>
        <w:docPartUnique/>
      </w:docPartObj>
    </w:sdtPr>
    <w:sdtContent>
      <w:p w14:paraId="0BA46C85" w14:textId="77777777" w:rsidR="008C374D" w:rsidRDefault="008C374D" w:rsidP="00A216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DE3CFEE" w14:textId="492D7B6D" w:rsidR="008C374D" w:rsidRPr="002D0BD6" w:rsidRDefault="00137CB2" w:rsidP="00A21644">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14:paraId="18F074C9" w14:textId="01E0D56C" w:rsidR="008C374D" w:rsidRPr="009D3E5C" w:rsidRDefault="008C374D" w:rsidP="00A21644">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561BC6">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398DDF" id="_x0000_t202" coordsize="21600,21600" o:spt="202" path="m,l,21600r21600,l21600,xe">
              <v:stroke joinstyle="miter"/>
              <v:path gradientshapeok="t" o:connecttype="rect"/>
            </v:shapetype>
            <v:shape id="_x0000_s1027" type="#_x0000_t202"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filled="f" stroked="f" strokeweight=".5pt">
              <v:textbox inset="0,0,0,0">
                <w:txbxContent>
                  <w:p w14:paraId="18F074C9" w14:textId="01E0D56C" w:rsidR="008C374D" w:rsidRPr="009D3E5C" w:rsidRDefault="008C374D" w:rsidP="00A21644">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561BC6">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Content>
      <w:p w14:paraId="52ABFD13" w14:textId="77777777" w:rsidR="000108DE" w:rsidRDefault="000108DE" w:rsidP="00A216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18A0C3" w14:textId="77777777" w:rsidR="000108DE" w:rsidRDefault="000108DE" w:rsidP="00A21644">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5480355"/>
      <w:docPartObj>
        <w:docPartGallery w:val="Page Numbers (Bottom of Page)"/>
        <w:docPartUnique/>
      </w:docPartObj>
    </w:sdtPr>
    <w:sdtContent>
      <w:p w14:paraId="1C51D1BB" w14:textId="77777777" w:rsidR="000108DE" w:rsidRDefault="000108DE" w:rsidP="00A216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9E7B3E6" w14:textId="585D1C4D" w:rsidR="000108DE" w:rsidRPr="002D0BD6" w:rsidRDefault="000108DE" w:rsidP="00A21644">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14:paraId="6D955D02" w14:textId="77777777" w:rsidR="000108DE" w:rsidRPr="009D3E5C" w:rsidRDefault="000108DE" w:rsidP="00A21644">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11ABE1" id="_x0000_t202" coordsize="21600,21600" o:spt="202" path="m,l,21600r21600,l21600,xe">
              <v:stroke joinstyle="miter"/>
              <v:path gradientshapeok="t" o:connecttype="rect"/>
            </v:shapetype>
            <v:shape id="_x0000_s1030" type="#_x0000_t202"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filled="f" stroked="f" strokeweight=".5pt">
              <v:textbox inset="0,0,0,0">
                <w:txbxContent>
                  <w:p w14:paraId="6D955D02" w14:textId="77777777" w:rsidR="000108DE" w:rsidRPr="009D3E5C" w:rsidRDefault="000108DE" w:rsidP="00A21644">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BBE8C" w14:textId="77777777" w:rsidR="008A4938" w:rsidRDefault="008A4938" w:rsidP="00861B05">
      <w:r>
        <w:separator/>
      </w:r>
    </w:p>
  </w:footnote>
  <w:footnote w:type="continuationSeparator" w:id="0">
    <w:p w14:paraId="2C8FD493" w14:textId="77777777" w:rsidR="008A4938" w:rsidRDefault="008A4938" w:rsidP="00861B05">
      <w:r>
        <w:continuationSeparator/>
      </w:r>
    </w:p>
  </w:footnote>
  <w:footnote w:type="continuationNotice" w:id="1">
    <w:p w14:paraId="7B76FA41" w14:textId="77777777" w:rsidR="008A4938" w:rsidRDefault="008A493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D9633" w14:textId="1345489C" w:rsidR="008C374D" w:rsidRDefault="00701299">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14:paraId="0665C5C5" w14:textId="77777777" w:rsidR="008C374D" w:rsidRPr="006E608D" w:rsidRDefault="008C374D" w:rsidP="00A21644">
                          <w:pPr>
                            <w:tabs>
                              <w:tab w:val="left" w:pos="196"/>
                            </w:tabs>
                            <w:rPr>
                              <w:rFonts w:ascii="Roboto" w:hAnsi="Roboto" w:cs="Open Sans SemiBold"/>
                              <w:lang w:val="en-US"/>
                            </w:rPr>
                          </w:pPr>
                          <w:r w:rsidRPr="006E608D">
                            <w:rPr>
                              <w:rFonts w:ascii="Roboto" w:hAnsi="Roboto" w:cs="Open Sans SemiBold"/>
                              <w:lang w:val="en-US"/>
                            </w:rPr>
                            <w:t>Please adjust company</w:t>
                          </w:r>
                        </w:p>
                        <w:p w14:paraId="0960C3C0" w14:textId="77777777" w:rsidR="008C374D" w:rsidRPr="006E608D" w:rsidRDefault="008C374D" w:rsidP="00A21644">
                          <w:pPr>
                            <w:tabs>
                              <w:tab w:val="left" w:pos="196"/>
                            </w:tabs>
                            <w:rPr>
                              <w:rFonts w:ascii="Roboto" w:hAnsi="Roboto" w:cs="Open Sans SemiBold"/>
                              <w:lang w:val="en-US"/>
                            </w:rPr>
                          </w:pPr>
                          <w:r w:rsidRPr="006E608D">
                            <w:rPr>
                              <w:rFonts w:ascii="Roboto" w:hAnsi="Roboto" w:cs="Open Sans SemiBold"/>
                              <w:lang w:val="en-US"/>
                            </w:rPr>
                            <w:t>Please adjust address</w:t>
                          </w:r>
                        </w:p>
                        <w:p w14:paraId="60426488" w14:textId="77777777" w:rsidR="008C374D" w:rsidRPr="006E608D" w:rsidRDefault="008C374D" w:rsidP="00A21644">
                          <w:pPr>
                            <w:tabs>
                              <w:tab w:val="left" w:pos="196"/>
                            </w:tabs>
                            <w:rPr>
                              <w:rFonts w:ascii="Roboto" w:hAnsi="Roboto" w:cs="Open Sans SemiBold"/>
                              <w:lang w:val="en-US"/>
                            </w:rPr>
                          </w:pPr>
                          <w:r w:rsidRPr="006E608D">
                            <w:rPr>
                              <w:rFonts w:ascii="Roboto" w:hAnsi="Roboto" w:cs="Open Sans SemiBold"/>
                              <w:lang w:val="en-US"/>
                            </w:rPr>
                            <w:t>Please adjust city &amp; postcode</w:t>
                          </w:r>
                        </w:p>
                        <w:p w14:paraId="6E178FB1" w14:textId="77777777" w:rsidR="008C374D" w:rsidRPr="006E608D" w:rsidRDefault="008C374D" w:rsidP="00A21644">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2766A5" id="_x0000_t202" coordsize="21600,21600" o:spt="202" path="m,l,21600r21600,l21600,xe">
              <v:stroke joinstyle="miter"/>
              <v:path gradientshapeok="t" o:connecttype="rect"/>
            </v:shapetype>
            <v:shape id="Text Box 2" o:spid="_x0000_s1026" type="#_x0000_t20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fillcolor="yellow" stroked="f" strokeweight=".5pt">
              <v:textbox inset="0,0,0,0">
                <w:txbxContent>
                  <w:p w14:paraId="0665C5C5" w14:textId="77777777" w:rsidR="008C374D" w:rsidRPr="006E608D" w:rsidRDefault="008C374D" w:rsidP="00A21644">
                    <w:pPr>
                      <w:tabs>
                        <w:tab w:val="left" w:pos="196"/>
                      </w:tabs>
                      <w:rPr>
                        <w:rFonts w:ascii="Roboto" w:hAnsi="Roboto" w:cs="Open Sans SemiBold"/>
                        <w:lang w:val="en-US"/>
                      </w:rPr>
                    </w:pPr>
                    <w:r w:rsidRPr="006E608D">
                      <w:rPr>
                        <w:rFonts w:ascii="Roboto" w:hAnsi="Roboto" w:cs="Open Sans SemiBold"/>
                        <w:lang w:val="en-US"/>
                      </w:rPr>
                      <w:t>Please adjust company</w:t>
                    </w:r>
                  </w:p>
                  <w:p w14:paraId="0960C3C0" w14:textId="77777777" w:rsidR="008C374D" w:rsidRPr="006E608D" w:rsidRDefault="008C374D" w:rsidP="00A21644">
                    <w:pPr>
                      <w:tabs>
                        <w:tab w:val="left" w:pos="196"/>
                      </w:tabs>
                      <w:rPr>
                        <w:rFonts w:ascii="Roboto" w:hAnsi="Roboto" w:cs="Open Sans SemiBold"/>
                        <w:lang w:val="en-US"/>
                      </w:rPr>
                    </w:pPr>
                    <w:r w:rsidRPr="006E608D">
                      <w:rPr>
                        <w:rFonts w:ascii="Roboto" w:hAnsi="Roboto" w:cs="Open Sans SemiBold"/>
                        <w:lang w:val="en-US"/>
                      </w:rPr>
                      <w:t>Please adjust address</w:t>
                    </w:r>
                  </w:p>
                  <w:p w14:paraId="60426488" w14:textId="77777777" w:rsidR="008C374D" w:rsidRPr="006E608D" w:rsidRDefault="008C374D" w:rsidP="00A21644">
                    <w:pPr>
                      <w:tabs>
                        <w:tab w:val="left" w:pos="196"/>
                      </w:tabs>
                      <w:rPr>
                        <w:rFonts w:ascii="Roboto" w:hAnsi="Roboto" w:cs="Open Sans SemiBold"/>
                        <w:lang w:val="en-US"/>
                      </w:rPr>
                    </w:pPr>
                    <w:r w:rsidRPr="006E608D">
                      <w:rPr>
                        <w:rFonts w:ascii="Roboto" w:hAnsi="Roboto" w:cs="Open Sans SemiBold"/>
                        <w:lang w:val="en-US"/>
                      </w:rPr>
                      <w:t>Please adjust city &amp; postcode</w:t>
                    </w:r>
                  </w:p>
                  <w:p w14:paraId="6E178FB1" w14:textId="77777777" w:rsidR="008C374D" w:rsidRPr="006E608D" w:rsidRDefault="008C374D" w:rsidP="00A21644">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F0A7C" w14:textId="77777777" w:rsidR="008C374D" w:rsidRDefault="008C374D">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14:paraId="5BBD03AE" w14:textId="77777777" w:rsidR="008C374D" w:rsidRPr="006E608D" w:rsidRDefault="008C374D" w:rsidP="009E2837">
                          <w:pPr>
                            <w:tabs>
                              <w:tab w:val="left" w:pos="196"/>
                            </w:tabs>
                            <w:rPr>
                              <w:rFonts w:ascii="Roboto" w:hAnsi="Roboto" w:cs="Open Sans SemiBold"/>
                              <w:lang w:val="en-US"/>
                            </w:rPr>
                          </w:pPr>
                          <w:r w:rsidRPr="006E608D">
                            <w:rPr>
                              <w:rFonts w:ascii="Roboto" w:hAnsi="Roboto" w:cs="Open Sans SemiBold"/>
                              <w:lang w:val="en-US"/>
                            </w:rPr>
                            <w:t>Please adjust company</w:t>
                          </w:r>
                        </w:p>
                        <w:p w14:paraId="7D43210B" w14:textId="77777777" w:rsidR="008C374D" w:rsidRPr="006E608D" w:rsidRDefault="008C374D" w:rsidP="009E2837">
                          <w:pPr>
                            <w:tabs>
                              <w:tab w:val="left" w:pos="196"/>
                            </w:tabs>
                            <w:rPr>
                              <w:rFonts w:ascii="Roboto" w:hAnsi="Roboto" w:cs="Open Sans SemiBold"/>
                              <w:lang w:val="en-US"/>
                            </w:rPr>
                          </w:pPr>
                          <w:r w:rsidRPr="006E608D">
                            <w:rPr>
                              <w:rFonts w:ascii="Roboto" w:hAnsi="Roboto" w:cs="Open Sans SemiBold"/>
                              <w:lang w:val="en-US"/>
                            </w:rPr>
                            <w:t>Please adjust address</w:t>
                          </w:r>
                        </w:p>
                        <w:p w14:paraId="1357A659" w14:textId="77777777" w:rsidR="008C374D" w:rsidRPr="006E608D" w:rsidRDefault="008C374D" w:rsidP="009E2837">
                          <w:pPr>
                            <w:tabs>
                              <w:tab w:val="left" w:pos="196"/>
                            </w:tabs>
                            <w:rPr>
                              <w:rFonts w:ascii="Roboto" w:hAnsi="Roboto" w:cs="Open Sans SemiBold"/>
                              <w:lang w:val="en-US"/>
                            </w:rPr>
                          </w:pPr>
                          <w:r w:rsidRPr="006E608D">
                            <w:rPr>
                              <w:rFonts w:ascii="Roboto" w:hAnsi="Roboto" w:cs="Open Sans SemiBold"/>
                              <w:lang w:val="en-US"/>
                            </w:rPr>
                            <w:t>Please adjust city &amp; postcode</w:t>
                          </w:r>
                        </w:p>
                        <w:p w14:paraId="249567D8" w14:textId="77777777" w:rsidR="008C374D" w:rsidRPr="006E608D" w:rsidRDefault="008C374D" w:rsidP="009E283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D2EC14" id="_x0000_t202" coordsize="21600,21600" o:spt="202" path="m,l,21600r21600,l21600,xe">
              <v:stroke joinstyle="miter"/>
              <v:path gradientshapeok="t" o:connecttype="rect"/>
            </v:shapetype>
            <v:shape id="_x0000_s1028" type="#_x0000_t202"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fillcolor="yellow" stroked="f" strokeweight=".5pt">
              <v:textbox inset="0,0,0,0">
                <w:txbxContent>
                  <w:p w14:paraId="5BBD03AE" w14:textId="77777777" w:rsidR="008C374D" w:rsidRPr="006E608D" w:rsidRDefault="008C374D" w:rsidP="009E2837">
                    <w:pPr>
                      <w:tabs>
                        <w:tab w:val="left" w:pos="196"/>
                      </w:tabs>
                      <w:rPr>
                        <w:rFonts w:ascii="Roboto" w:hAnsi="Roboto" w:cs="Open Sans SemiBold"/>
                        <w:lang w:val="en-US"/>
                      </w:rPr>
                    </w:pPr>
                    <w:r w:rsidRPr="006E608D">
                      <w:rPr>
                        <w:rFonts w:ascii="Roboto" w:hAnsi="Roboto" w:cs="Open Sans SemiBold"/>
                        <w:lang w:val="en-US"/>
                      </w:rPr>
                      <w:t>Please adjust company</w:t>
                    </w:r>
                  </w:p>
                  <w:p w14:paraId="7D43210B" w14:textId="77777777" w:rsidR="008C374D" w:rsidRPr="006E608D" w:rsidRDefault="008C374D" w:rsidP="009E2837">
                    <w:pPr>
                      <w:tabs>
                        <w:tab w:val="left" w:pos="196"/>
                      </w:tabs>
                      <w:rPr>
                        <w:rFonts w:ascii="Roboto" w:hAnsi="Roboto" w:cs="Open Sans SemiBold"/>
                        <w:lang w:val="en-US"/>
                      </w:rPr>
                    </w:pPr>
                    <w:r w:rsidRPr="006E608D">
                      <w:rPr>
                        <w:rFonts w:ascii="Roboto" w:hAnsi="Roboto" w:cs="Open Sans SemiBold"/>
                        <w:lang w:val="en-US"/>
                      </w:rPr>
                      <w:t>Please adjust address</w:t>
                    </w:r>
                  </w:p>
                  <w:p w14:paraId="1357A659" w14:textId="77777777" w:rsidR="008C374D" w:rsidRPr="006E608D" w:rsidRDefault="008C374D" w:rsidP="009E2837">
                    <w:pPr>
                      <w:tabs>
                        <w:tab w:val="left" w:pos="196"/>
                      </w:tabs>
                      <w:rPr>
                        <w:rFonts w:ascii="Roboto" w:hAnsi="Roboto" w:cs="Open Sans SemiBold"/>
                        <w:lang w:val="en-US"/>
                      </w:rPr>
                    </w:pPr>
                    <w:r w:rsidRPr="006E608D">
                      <w:rPr>
                        <w:rFonts w:ascii="Roboto" w:hAnsi="Roboto" w:cs="Open Sans SemiBold"/>
                        <w:lang w:val="en-US"/>
                      </w:rPr>
                      <w:t>Please adjust city &amp; postcode</w:t>
                    </w:r>
                  </w:p>
                  <w:p w14:paraId="249567D8" w14:textId="77777777" w:rsidR="008C374D" w:rsidRPr="006E608D" w:rsidRDefault="008C374D" w:rsidP="009E283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5B8A3" w14:textId="0526F65B" w:rsidR="000108DE" w:rsidRDefault="000756DA">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14:paraId="53A903E6" w14:textId="77777777" w:rsidR="000108DE" w:rsidRPr="006E608D" w:rsidRDefault="000108DE" w:rsidP="00A21644">
                          <w:pPr>
                            <w:tabs>
                              <w:tab w:val="left" w:pos="196"/>
                            </w:tabs>
                            <w:rPr>
                              <w:rFonts w:ascii="Roboto" w:hAnsi="Roboto" w:cs="Open Sans SemiBold"/>
                              <w:lang w:val="en-US"/>
                            </w:rPr>
                          </w:pPr>
                          <w:r w:rsidRPr="006E608D">
                            <w:rPr>
                              <w:rFonts w:ascii="Roboto" w:hAnsi="Roboto" w:cs="Open Sans SemiBold"/>
                              <w:lang w:val="en-US"/>
                            </w:rPr>
                            <w:t>Please adjust company</w:t>
                          </w:r>
                        </w:p>
                        <w:p w14:paraId="16076A32" w14:textId="77777777" w:rsidR="000108DE" w:rsidRPr="006E608D" w:rsidRDefault="000108DE" w:rsidP="00A21644">
                          <w:pPr>
                            <w:tabs>
                              <w:tab w:val="left" w:pos="196"/>
                            </w:tabs>
                            <w:rPr>
                              <w:rFonts w:ascii="Roboto" w:hAnsi="Roboto" w:cs="Open Sans SemiBold"/>
                              <w:lang w:val="en-US"/>
                            </w:rPr>
                          </w:pPr>
                          <w:r w:rsidRPr="006E608D">
                            <w:rPr>
                              <w:rFonts w:ascii="Roboto" w:hAnsi="Roboto" w:cs="Open Sans SemiBold"/>
                              <w:lang w:val="en-US"/>
                            </w:rPr>
                            <w:t>Please adjust address</w:t>
                          </w:r>
                        </w:p>
                        <w:p w14:paraId="3581B943" w14:textId="77777777" w:rsidR="000108DE" w:rsidRPr="006E608D" w:rsidRDefault="000108DE" w:rsidP="00A21644">
                          <w:pPr>
                            <w:tabs>
                              <w:tab w:val="left" w:pos="196"/>
                            </w:tabs>
                            <w:rPr>
                              <w:rFonts w:ascii="Roboto" w:hAnsi="Roboto" w:cs="Open Sans SemiBold"/>
                              <w:lang w:val="en-US"/>
                            </w:rPr>
                          </w:pPr>
                          <w:r w:rsidRPr="006E608D">
                            <w:rPr>
                              <w:rFonts w:ascii="Roboto" w:hAnsi="Roboto" w:cs="Open Sans SemiBold"/>
                              <w:lang w:val="en-US"/>
                            </w:rPr>
                            <w:t>Please adjust city &amp; postcode</w:t>
                          </w:r>
                        </w:p>
                        <w:p w14:paraId="4CAD028D" w14:textId="77777777" w:rsidR="000108DE" w:rsidRPr="006E608D" w:rsidRDefault="000108DE" w:rsidP="00A21644">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1ED7D6" id="_x0000_t202" coordsize="21600,21600" o:spt="202" path="m,l,21600r21600,l21600,xe">
              <v:stroke joinstyle="miter"/>
              <v:path gradientshapeok="t" o:connecttype="rect"/>
            </v:shapetype>
            <v:shape id="_x0000_s1029" type="#_x0000_t202"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fillcolor="yellow" stroked="f" strokeweight=".5pt">
              <v:textbox inset="0,0,0,0">
                <w:txbxContent>
                  <w:p w14:paraId="53A903E6" w14:textId="77777777" w:rsidR="000108DE" w:rsidRPr="006E608D" w:rsidRDefault="000108DE" w:rsidP="00A21644">
                    <w:pPr>
                      <w:tabs>
                        <w:tab w:val="left" w:pos="196"/>
                      </w:tabs>
                      <w:rPr>
                        <w:rFonts w:ascii="Roboto" w:hAnsi="Roboto" w:cs="Open Sans SemiBold"/>
                        <w:lang w:val="en-US"/>
                      </w:rPr>
                    </w:pPr>
                    <w:r w:rsidRPr="006E608D">
                      <w:rPr>
                        <w:rFonts w:ascii="Roboto" w:hAnsi="Roboto" w:cs="Open Sans SemiBold"/>
                        <w:lang w:val="en-US"/>
                      </w:rPr>
                      <w:t>Please adjust company</w:t>
                    </w:r>
                  </w:p>
                  <w:p w14:paraId="16076A32" w14:textId="77777777" w:rsidR="000108DE" w:rsidRPr="006E608D" w:rsidRDefault="000108DE" w:rsidP="00A21644">
                    <w:pPr>
                      <w:tabs>
                        <w:tab w:val="left" w:pos="196"/>
                      </w:tabs>
                      <w:rPr>
                        <w:rFonts w:ascii="Roboto" w:hAnsi="Roboto" w:cs="Open Sans SemiBold"/>
                        <w:lang w:val="en-US"/>
                      </w:rPr>
                    </w:pPr>
                    <w:r w:rsidRPr="006E608D">
                      <w:rPr>
                        <w:rFonts w:ascii="Roboto" w:hAnsi="Roboto" w:cs="Open Sans SemiBold"/>
                        <w:lang w:val="en-US"/>
                      </w:rPr>
                      <w:t>Please adjust address</w:t>
                    </w:r>
                  </w:p>
                  <w:p w14:paraId="3581B943" w14:textId="77777777" w:rsidR="000108DE" w:rsidRPr="006E608D" w:rsidRDefault="000108DE" w:rsidP="00A21644">
                    <w:pPr>
                      <w:tabs>
                        <w:tab w:val="left" w:pos="196"/>
                      </w:tabs>
                      <w:rPr>
                        <w:rFonts w:ascii="Roboto" w:hAnsi="Roboto" w:cs="Open Sans SemiBold"/>
                        <w:lang w:val="en-US"/>
                      </w:rPr>
                    </w:pPr>
                    <w:r w:rsidRPr="006E608D">
                      <w:rPr>
                        <w:rFonts w:ascii="Roboto" w:hAnsi="Roboto" w:cs="Open Sans SemiBold"/>
                        <w:lang w:val="en-US"/>
                      </w:rPr>
                      <w:t>Please adjust city &amp; postcode</w:t>
                    </w:r>
                  </w:p>
                  <w:p w14:paraId="4CAD028D" w14:textId="77777777" w:rsidR="000108DE" w:rsidRPr="006E608D" w:rsidRDefault="000108DE" w:rsidP="00A21644">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ascii="Symbol" w:hAnsi="Symbol" w:cs="Symbol" w:hint="default"/>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ascii="Symbol" w:hAnsi="Symbol" w:cs="Symbol" w:hint="default"/>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3763BF1"/>
    <w:multiLevelType w:val="hybridMultilevel"/>
    <w:tmpl w:val="8A6CF27E"/>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9"/>
  </w:num>
  <w:num w:numId="6" w16cid:durableId="776565944">
    <w:abstractNumId w:val="5"/>
  </w:num>
  <w:num w:numId="7" w16cid:durableId="595092777">
    <w:abstractNumId w:val="8"/>
  </w:num>
  <w:num w:numId="8" w16cid:durableId="55323528">
    <w:abstractNumId w:val="4"/>
  </w:num>
  <w:num w:numId="9" w16cid:durableId="367410947">
    <w:abstractNumId w:val="6"/>
  </w:num>
  <w:num w:numId="10" w16cid:durableId="834570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stylePaneSortMethod w:val="00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1F13"/>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7528F"/>
    <w:rsid w:val="0018005A"/>
    <w:rsid w:val="00181338"/>
    <w:rsid w:val="00182D03"/>
    <w:rsid w:val="00185A99"/>
    <w:rsid w:val="00186EAF"/>
    <w:rsid w:val="001877FA"/>
    <w:rsid w:val="001A1175"/>
    <w:rsid w:val="001A4FCC"/>
    <w:rsid w:val="001A535E"/>
    <w:rsid w:val="001A740E"/>
    <w:rsid w:val="001B5149"/>
    <w:rsid w:val="001B5963"/>
    <w:rsid w:val="001B65C7"/>
    <w:rsid w:val="001B67D9"/>
    <w:rsid w:val="001B6861"/>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55F8"/>
    <w:rsid w:val="004A56BB"/>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1BC6"/>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74E5C"/>
    <w:rsid w:val="00774EB3"/>
    <w:rsid w:val="00775771"/>
    <w:rsid w:val="00777598"/>
    <w:rsid w:val="00781E80"/>
    <w:rsid w:val="0078236D"/>
    <w:rsid w:val="00782FA4"/>
    <w:rsid w:val="00790620"/>
    <w:rsid w:val="007915B3"/>
    <w:rsid w:val="00793A16"/>
    <w:rsid w:val="00796127"/>
    <w:rsid w:val="007972FE"/>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38"/>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6E01"/>
    <w:rsid w:val="00916F2A"/>
    <w:rsid w:val="00921143"/>
    <w:rsid w:val="009233AC"/>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BF60B1"/>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683E"/>
    <w:rsid w:val="00C9694C"/>
    <w:rsid w:val="00CA1317"/>
    <w:rsid w:val="00CB0B53"/>
    <w:rsid w:val="00CB18E8"/>
    <w:rsid w:val="00CB240C"/>
    <w:rsid w:val="00CB5747"/>
    <w:rsid w:val="00CB73E0"/>
    <w:rsid w:val="00CB7EF8"/>
    <w:rsid w:val="00CC40CD"/>
    <w:rsid w:val="00CC7F64"/>
    <w:rsid w:val="00CD17A9"/>
    <w:rsid w:val="00CD217E"/>
    <w:rsid w:val="00CD5B3B"/>
    <w:rsid w:val="00CF5E12"/>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2ED3"/>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E000E1"/>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2821248"/>
    <w:rsid w:val="05BA2796"/>
    <w:rsid w:val="090BD1E6"/>
    <w:rsid w:val="1E7E6960"/>
    <w:rsid w:val="25A840DF"/>
    <w:rsid w:val="2FA6BA9A"/>
    <w:rsid w:val="7289ED29"/>
    <w:rsid w:val="79DA7DB5"/>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eastAsiaTheme="majorEastAsia" w:hAnsi="Open Sans SemiBold"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eastAsiaTheme="majorEastAsia" w:hAnsiTheme="majorHAnsi"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eastAsiaTheme="majorEastAsia" w:hAnsiTheme="majorHAnsi" w:cstheme="majorBidi"/>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591"/>
    <w:rPr>
      <w:rFonts w:ascii="Open Sans SemiBold" w:eastAsiaTheme="majorEastAsia" w:hAnsi="Open Sans SemiBold" w:cstheme="majorBidi"/>
      <w:color w:val="0098DE" w:themeColor="background2"/>
      <w:sz w:val="20"/>
      <w:szCs w:val="24"/>
    </w:rPr>
  </w:style>
  <w:style w:type="character" w:customStyle="1" w:styleId="Heading2Char">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customStyle="1" w:styleId="Heading3Char">
    <w:name w:val="Heading 3 Char"/>
    <w:basedOn w:val="DefaultParagraphFont"/>
    <w:link w:val="Heading3"/>
    <w:uiPriority w:val="9"/>
    <w:semiHidden/>
    <w:rsid w:val="00684591"/>
    <w:rPr>
      <w:rFonts w:ascii="Open Sans SemiBold" w:eastAsiaTheme="majorEastAsia" w:hAnsi="Open Sans SemiBold" w:cstheme="majorBidi"/>
      <w:color w:val="0098DE" w:themeColor="background2"/>
      <w:sz w:val="20"/>
      <w:szCs w:val="24"/>
    </w:rPr>
  </w:style>
  <w:style w:type="character" w:customStyle="1" w:styleId="Heading4Char">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customStyle="1" w:styleId="Heading5Char">
    <w:name w:val="Heading 5 Char"/>
    <w:basedOn w:val="DefaultParagraphFont"/>
    <w:link w:val="Heading5"/>
    <w:uiPriority w:val="9"/>
    <w:semiHidden/>
    <w:rsid w:val="00D23618"/>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D23618"/>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D23618"/>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23618"/>
    <w:rPr>
      <w:rFonts w:asciiTheme="majorHAnsi" w:eastAsiaTheme="majorEastAsia" w:hAnsiTheme="majorHAnsi" w:cstheme="majorBidi"/>
      <w:sz w:val="21"/>
      <w:szCs w:val="21"/>
    </w:rPr>
  </w:style>
  <w:style w:type="character" w:customStyle="1" w:styleId="Heading9Char">
    <w:name w:val="Heading 9 Char"/>
    <w:basedOn w:val="DefaultParagraphFont"/>
    <w:link w:val="Heading9"/>
    <w:uiPriority w:val="9"/>
    <w:semiHidden/>
    <w:rsid w:val="00D23618"/>
    <w:rPr>
      <w:rFonts w:asciiTheme="majorHAnsi" w:eastAsiaTheme="majorEastAsia" w:hAnsiTheme="majorHAnsi"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customStyle="1" w:styleId="HeaderChar">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customStyle="1" w:styleId="FooterChar">
    <w:name w:val="Footer Char"/>
    <w:basedOn w:val="DefaultParagraphFont"/>
    <w:link w:val="Footer"/>
    <w:uiPriority w:val="99"/>
    <w:rsid w:val="00700AB9"/>
    <w:rPr>
      <w:color w:val="061D41" w:themeColor="accent1"/>
      <w:sz w:val="20"/>
      <w:szCs w:val="16"/>
      <w:lang w:val="fr-FR"/>
    </w:rPr>
  </w:style>
  <w:style w:type="character" w:customStyle="1" w:styleId="BodyTextChar">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sz="2" w:space="2" w:color="auto"/>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customStyle="1" w:styleId="InformaTableStyle">
    <w:name w:val="Informa Table Style"/>
    <w:basedOn w:val="TableNormal"/>
    <w:uiPriority w:val="99"/>
    <w:rsid w:val="00DE6417"/>
    <w:pPr>
      <w:spacing w:after="0" w:line="240" w:lineRule="atLeast"/>
    </w:pPr>
    <w:rPr>
      <w:sz w:val="18"/>
    </w:rPr>
    <w:tblPr>
      <w:tblBorders>
        <w:bottom w:val="single" w:sz="2" w:space="0" w:color="auto"/>
        <w:insideH w:val="single" w:sz="2" w:space="0" w:color="auto"/>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customStyle="1" w:styleId="QuoteChar">
    <w:name w:val="Quote Char"/>
    <w:basedOn w:val="DefaultParagraphFont"/>
    <w:link w:val="Quote"/>
    <w:uiPriority w:val="29"/>
    <w:semiHidden/>
    <w:rsid w:val="00547398"/>
    <w:rPr>
      <w:iCs/>
      <w:color w:val="061D41" w:themeColor="accent1"/>
      <w:sz w:val="28"/>
    </w:rPr>
  </w:style>
  <w:style w:type="table" w:customStyle="1" w:styleId="InformaTable2style">
    <w:name w:val="Informa Table 2 style"/>
    <w:basedOn w:val="TableNormal"/>
    <w:uiPriority w:val="99"/>
    <w:rsid w:val="006B182A"/>
    <w:pPr>
      <w:spacing w:after="0" w:line="240" w:lineRule="auto"/>
    </w:pPr>
    <w:rPr>
      <w:sz w:val="20"/>
    </w:rPr>
    <w:tblPr>
      <w:tblBorders>
        <w:top w:val="single" w:sz="4" w:space="0" w:color="061D41" w:themeColor="accent1"/>
        <w:bottom w:val="single" w:sz="4" w:space="0" w:color="061D41" w:themeColor="accent1"/>
        <w:insideH w:val="single" w:sz="4" w:space="0" w:color="061D41" w:themeColor="accent1"/>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customStyle="1" w:styleId="Tabletext">
    <w:name w:val="Table text"/>
    <w:basedOn w:val="BodyText"/>
    <w:uiPriority w:val="19"/>
    <w:qFormat/>
    <w:rsid w:val="006B182A"/>
    <w:pPr>
      <w:spacing w:after="0"/>
    </w:pPr>
  </w:style>
  <w:style w:type="paragraph" w:customStyle="1" w:styleId="Tabletitle">
    <w:name w:val="Table title"/>
    <w:basedOn w:val="Tabletext"/>
    <w:uiPriority w:val="18"/>
    <w:qFormat/>
    <w:rsid w:val="00FB3BD2"/>
    <w:rPr>
      <w:rFonts w:ascii="Open Sans SemiBold" w:hAnsi="Open Sans SemiBold"/>
      <w:color w:val="0098DE" w:themeColor="background2"/>
    </w:rPr>
  </w:style>
  <w:style w:type="paragraph" w:customStyle="1" w:styleId="Picturetext">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customStyle="1" w:styleId="FootnoteTextChar">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customStyle="1" w:styleId="CommentTextChar">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customStyle="1" w:styleId="CommentSubjectChar">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customStyle="1" w:styleId="eop">
    <w:name w:val="eop"/>
    <w:basedOn w:val="DefaultParagraphFont"/>
    <w:rsid w:val="003C0433"/>
  </w:style>
  <w:style w:type="character" w:customStyle="1" w:styleId="normaltextrun">
    <w:name w:val="normaltextrun"/>
    <w:basedOn w:val="DefaultParagraphFont"/>
    <w:rsid w:val="003C0433"/>
  </w:style>
  <w:style w:type="character" w:customStyle="1" w:styleId="spellingerror">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etterstands.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7DFEE9F6FCCC41AC996C88F278536E" ma:contentTypeVersion="9" ma:contentTypeDescription="Create a new document." ma:contentTypeScope="" ma:versionID="2c5a92823db2d420f333f9ed74d279ba">
  <xsd:schema xmlns:xsd="http://www.w3.org/2001/XMLSchema" xmlns:xs="http://www.w3.org/2001/XMLSchema" xmlns:p="http://schemas.microsoft.com/office/2006/metadata/properties" xmlns:ns2="31385392-18f3-4633-b6aa-250b2e1a6721" targetNamespace="http://schemas.microsoft.com/office/2006/metadata/properties" ma:root="true" ma:fieldsID="a791c0e354c5faa9f1daa6f516320376" ns2:_="">
    <xsd:import namespace="31385392-18f3-4633-b6aa-250b2e1a67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385392-18f3-4633-b6aa-250b2e1a67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1385392-18f3-4633-b6aa-250b2e1a672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7ABEF-E364-4ADA-B729-188B3F899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385392-18f3-4633-b6aa-250b2e1a67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08D600-AF03-4EDD-9697-D0B2ECB304D2}">
  <ds:schemaRefs>
    <ds:schemaRef ds:uri="http://schemas.microsoft.com/sharepoint/v3/contenttype/forms"/>
  </ds:schemaRefs>
</ds:datastoreItem>
</file>

<file path=customXml/itemProps3.xml><?xml version="1.0" encoding="utf-8"?>
<ds:datastoreItem xmlns:ds="http://schemas.openxmlformats.org/officeDocument/2006/customXml" ds:itemID="{581B2300-ECB6-4D9D-9847-A1E163F0A2D1}">
  <ds:schemaRefs>
    <ds:schemaRef ds:uri="http://schemas.microsoft.com/office/2006/metadata/properties"/>
    <ds:schemaRef ds:uri="http://schemas.microsoft.com/office/infopath/2007/PartnerControls"/>
    <ds:schemaRef ds:uri="31385392-18f3-4633-b6aa-250b2e1a6721"/>
  </ds:schemaRefs>
</ds:datastoreItem>
</file>

<file path=customXml/itemProps4.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Informa UK Limited letterhead</Template>
  <TotalTime>0</TotalTime>
  <Pages>2</Pages>
  <Words>657</Words>
  <Characters>3749</Characters>
  <Application>Microsoft Office Word</Application>
  <DocSecurity>0</DocSecurity>
  <Lines>31</Lines>
  <Paragraphs>8</Paragraphs>
  <ScaleCrop>false</ScaleCrop>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dc:title>
  <dc:subject/>
  <dc:creator>Cross, Sarah</dc:creator>
  <cp:keywords/>
  <dc:description/>
  <cp:lastModifiedBy>Adele Kelly</cp:lastModifiedBy>
  <cp:revision>30</cp:revision>
  <cp:lastPrinted>2024-12-02T12:16:00Z</cp:lastPrinted>
  <dcterms:created xsi:type="dcterms:W3CDTF">2025-05-05T14:41:00Z</dcterms:created>
  <dcterms:modified xsi:type="dcterms:W3CDTF">2026-03-23T12:36:00Z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0x010100A67DFEE9F6FCCC41AC996C88F278536E</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