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43A60" w14:textId="05CB6A9C" w:rsidR="001D43A5" w:rsidRPr="00705294" w:rsidRDefault="001D43A5" w:rsidP="1B3CB0DE">
      <w:pPr>
        <w:rPr>
          <w:rFonts w:ascii="Roboto" w:hAnsi="Roboto"/>
          <w:b/>
          <w:bCs/>
          <w:lang w:val="pt-BR"/>
        </w:rPr>
      </w:pPr>
      <w:r w:rsidRPr="00705294">
        <w:rPr>
          <w:rFonts w:ascii="Roboto" w:hAnsi="Roboto"/>
          <w:b/>
          <w:bCs/>
          <w:lang w:val="pt-BR"/>
        </w:rPr>
        <w:t>Sust</w:t>
      </w:r>
      <w:r w:rsidR="006415DC">
        <w:rPr>
          <w:rFonts w:ascii="Roboto" w:hAnsi="Roboto"/>
          <w:b/>
          <w:bCs/>
          <w:lang w:val="pt-BR"/>
        </w:rPr>
        <w:t>enta</w:t>
      </w:r>
      <w:r w:rsidR="219E838D" w:rsidRPr="00705294">
        <w:rPr>
          <w:rFonts w:ascii="Roboto" w:hAnsi="Roboto"/>
          <w:b/>
          <w:bCs/>
          <w:lang w:val="pt-BR"/>
        </w:rPr>
        <w:t>bilidade</w:t>
      </w:r>
    </w:p>
    <w:p w14:paraId="3F1413A4" w14:textId="6253867B" w:rsidR="219E838D" w:rsidRPr="00705294" w:rsidRDefault="219E838D" w:rsidP="1B3CB0DE">
      <w:pPr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>A sustentabilidade é cada vez mais importante para os participantes de eventos. Expor n</w:t>
      </w:r>
      <w:r w:rsidR="00870072">
        <w:rPr>
          <w:rFonts w:ascii="Roboto" w:hAnsi="Roboto"/>
          <w:lang w:val="pt-BR"/>
        </w:rPr>
        <w:t>o</w:t>
      </w:r>
      <w:r w:rsidRPr="00705294">
        <w:rPr>
          <w:rFonts w:ascii="Roboto" w:hAnsi="Roboto"/>
          <w:lang w:val="pt-BR"/>
        </w:rPr>
        <w:t xml:space="preserve"> {EVENT</w:t>
      </w:r>
      <w:r w:rsidR="002053E6">
        <w:rPr>
          <w:rFonts w:ascii="Roboto" w:hAnsi="Roboto"/>
          <w:lang w:val="pt-BR"/>
        </w:rPr>
        <w:t>O</w:t>
      </w:r>
      <w:r w:rsidRPr="00705294">
        <w:rPr>
          <w:rFonts w:ascii="Roboto" w:hAnsi="Roboto"/>
          <w:lang w:val="pt-BR"/>
        </w:rPr>
        <w:t xml:space="preserve">} oferece a oportunidade de destacar as </w:t>
      </w:r>
      <w:r w:rsidR="007D5A55">
        <w:rPr>
          <w:rFonts w:ascii="Roboto" w:hAnsi="Roboto"/>
          <w:lang w:val="pt-BR"/>
        </w:rPr>
        <w:t>práticas sustentáveis</w:t>
      </w:r>
      <w:r w:rsidRPr="00705294">
        <w:rPr>
          <w:rFonts w:ascii="Roboto" w:hAnsi="Roboto"/>
          <w:lang w:val="pt-BR"/>
        </w:rPr>
        <w:t xml:space="preserve"> da sua empresa e de se associar a um evento que </w:t>
      </w:r>
      <w:r w:rsidR="00751061">
        <w:rPr>
          <w:rFonts w:ascii="Roboto" w:hAnsi="Roboto"/>
          <w:lang w:val="pt-BR"/>
        </w:rPr>
        <w:t>promove</w:t>
      </w:r>
      <w:r w:rsidRPr="00705294">
        <w:rPr>
          <w:rFonts w:ascii="Roboto" w:hAnsi="Roboto"/>
          <w:lang w:val="pt-BR"/>
        </w:rPr>
        <w:t xml:space="preserve"> a sustentabilidade.</w:t>
      </w:r>
    </w:p>
    <w:p w14:paraId="5D9C9421" w14:textId="27EEE707" w:rsidR="001D43A5" w:rsidRPr="00705294" w:rsidRDefault="001D43A5" w:rsidP="59139A69">
      <w:pPr>
        <w:rPr>
          <w:rFonts w:ascii="Roboto" w:hAnsi="Roboto"/>
          <w:lang w:val="pt-BR"/>
        </w:rPr>
      </w:pPr>
    </w:p>
    <w:p w14:paraId="6E17FCE3" w14:textId="0E04060A" w:rsidR="219E838D" w:rsidRPr="00705294" w:rsidRDefault="219E838D" w:rsidP="59139A69">
      <w:pPr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>Para garantir que sua empresa e seu estande estejam alinhados com as metas de sustentabilidade da [</w:t>
      </w:r>
      <w:r w:rsidRPr="00705294">
        <w:rPr>
          <w:rFonts w:ascii="Roboto" w:hAnsi="Roboto"/>
          <w:highlight w:val="yellow"/>
          <w:lang w:val="pt-BR"/>
        </w:rPr>
        <w:t>organização</w:t>
      </w:r>
      <w:r w:rsidRPr="00705294">
        <w:rPr>
          <w:rFonts w:ascii="Roboto" w:hAnsi="Roboto"/>
          <w:lang w:val="pt-BR"/>
        </w:rPr>
        <w:t>]:</w:t>
      </w:r>
    </w:p>
    <w:p w14:paraId="53780132" w14:textId="0A88C61C" w:rsidR="219E838D" w:rsidRPr="00705294" w:rsidRDefault="5A04F8B4" w:rsidP="0B44C12A">
      <w:pPr>
        <w:pStyle w:val="PargrafodaLista"/>
        <w:numPr>
          <w:ilvl w:val="0"/>
          <w:numId w:val="16"/>
        </w:numPr>
        <w:spacing w:after="160" w:line="259" w:lineRule="auto"/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 xml:space="preserve">Consulte o Guia </w:t>
      </w:r>
      <w:r w:rsidR="00381421">
        <w:rPr>
          <w:rFonts w:ascii="Roboto" w:hAnsi="Roboto"/>
          <w:lang w:val="pt-BR"/>
        </w:rPr>
        <w:t>para construir o seu estande sustentável: dicas e boas práticas</w:t>
      </w:r>
      <w:r w:rsidRPr="00705294">
        <w:rPr>
          <w:rFonts w:ascii="Roboto" w:hAnsi="Roboto"/>
          <w:lang w:val="pt-BR"/>
        </w:rPr>
        <w:t xml:space="preserve"> </w:t>
      </w:r>
      <w:r w:rsidRPr="00705294">
        <w:rPr>
          <w:rFonts w:ascii="Roboto" w:hAnsi="Roboto"/>
          <w:highlight w:val="yellow"/>
          <w:lang w:val="pt-BR"/>
        </w:rPr>
        <w:t>[insira aqui se você oferece esse guia organizador</w:t>
      </w:r>
      <w:r w:rsidR="00381421">
        <w:rPr>
          <w:rFonts w:ascii="Roboto" w:hAnsi="Roboto"/>
          <w:highlight w:val="yellow"/>
          <w:lang w:val="pt-BR"/>
        </w:rPr>
        <w:t xml:space="preserve"> do seu evento</w:t>
      </w:r>
      <w:r w:rsidRPr="00705294">
        <w:rPr>
          <w:rFonts w:ascii="Roboto" w:hAnsi="Roboto"/>
          <w:highlight w:val="yellow"/>
          <w:lang w:val="pt-BR"/>
        </w:rPr>
        <w:t>]</w:t>
      </w:r>
      <w:r w:rsidRPr="00705294">
        <w:rPr>
          <w:rFonts w:ascii="Roboto" w:hAnsi="Roboto"/>
          <w:lang w:val="pt-BR"/>
        </w:rPr>
        <w:t xml:space="preserve"> e considere as etapas ao planejar seu evento.</w:t>
      </w:r>
    </w:p>
    <w:p w14:paraId="51968155" w14:textId="77777777" w:rsidR="00B92D44" w:rsidRPr="00B92D44" w:rsidRDefault="00B92D44" w:rsidP="00B92D44">
      <w:pPr>
        <w:pStyle w:val="PargrafodaLista"/>
        <w:numPr>
          <w:ilvl w:val="0"/>
          <w:numId w:val="16"/>
        </w:numPr>
        <w:spacing w:after="160" w:line="259" w:lineRule="auto"/>
        <w:rPr>
          <w:rFonts w:ascii="Open Sans" w:eastAsia="Times New Roman" w:hAnsi="Open Sans" w:cs="Open Sans"/>
          <w:color w:val="212529"/>
          <w:sz w:val="24"/>
          <w:szCs w:val="24"/>
          <w:lang w:val="pt-BR" w:eastAsia="pt-BR"/>
        </w:rPr>
      </w:pPr>
      <w:r w:rsidRPr="00B92D44">
        <w:rPr>
          <w:rFonts w:ascii="Roboto" w:hAnsi="Roboto"/>
          <w:lang w:val="pt-BR"/>
        </w:rPr>
        <w:t>Considere avançar para um estande de nível Bronze, caso ainda não o tenha feito (saiba mais abaixo)</w:t>
      </w:r>
    </w:p>
    <w:p w14:paraId="16714299" w14:textId="77777777" w:rsidR="001D43A5" w:rsidRPr="00705294" w:rsidRDefault="6EBA3F99" w:rsidP="001D43A5">
      <w:pPr>
        <w:rPr>
          <w:rFonts w:ascii="Roboto" w:hAnsi="Roboto"/>
          <w:szCs w:val="20"/>
          <w:lang w:val="pt-BR"/>
        </w:rPr>
      </w:pPr>
      <w:r w:rsidRPr="00705294">
        <w:rPr>
          <w:rFonts w:ascii="Roboto" w:hAnsi="Roboto"/>
          <w:b/>
          <w:bCs/>
          <w:lang w:val="pt-BR"/>
        </w:rPr>
        <w:t>Better Stands</w:t>
      </w:r>
    </w:p>
    <w:p w14:paraId="0257D789" w14:textId="32EF97B7" w:rsidR="2BBB3EA2" w:rsidRPr="00D3219B" w:rsidRDefault="2BBB3EA2" w:rsidP="0B44C12A">
      <w:pPr>
        <w:rPr>
          <w:rFonts w:ascii="Roboto" w:hAnsi="Roboto"/>
          <w:lang w:val="pt-BR"/>
        </w:rPr>
      </w:pPr>
      <w:r w:rsidRPr="00D3219B">
        <w:rPr>
          <w:rFonts w:ascii="Roboto" w:hAnsi="Roboto"/>
          <w:lang w:val="pt-BR"/>
        </w:rPr>
        <w:t xml:space="preserve">Você sabia que expositores que optam por construir estandes </w:t>
      </w:r>
      <w:r w:rsidR="00D3219B" w:rsidRPr="00D3219B">
        <w:rPr>
          <w:rFonts w:ascii="Roboto" w:hAnsi="Roboto"/>
          <w:lang w:val="pt-BR"/>
        </w:rPr>
        <w:t>reutilizados</w:t>
      </w:r>
      <w:r w:rsidRPr="00D3219B">
        <w:rPr>
          <w:rFonts w:ascii="Roboto" w:hAnsi="Roboto"/>
          <w:lang w:val="pt-BR"/>
        </w:rPr>
        <w:t xml:space="preserve"> reduzem o desperdício em até 80%? </w:t>
      </w:r>
      <w:r w:rsidR="00457DA8" w:rsidRPr="00D3219B">
        <w:rPr>
          <w:rFonts w:ascii="Roboto" w:hAnsi="Roboto"/>
          <w:lang w:val="pt-BR"/>
        </w:rPr>
        <w:t>Os e</w:t>
      </w:r>
      <w:r w:rsidRPr="00D3219B">
        <w:rPr>
          <w:rFonts w:ascii="Roboto" w:hAnsi="Roboto"/>
          <w:lang w:val="pt-BR"/>
        </w:rPr>
        <w:t xml:space="preserve">standes </w:t>
      </w:r>
      <w:r w:rsidR="00D3219B" w:rsidRPr="00D3219B">
        <w:rPr>
          <w:rFonts w:ascii="Roboto" w:hAnsi="Roboto"/>
          <w:lang w:val="pt-BR"/>
        </w:rPr>
        <w:t>reutilizados</w:t>
      </w:r>
      <w:r w:rsidR="00457DA8" w:rsidRPr="00D3219B">
        <w:rPr>
          <w:rFonts w:ascii="Roboto" w:hAnsi="Roboto"/>
          <w:lang w:val="pt-BR"/>
        </w:rPr>
        <w:t xml:space="preserve"> </w:t>
      </w:r>
      <w:r w:rsidRPr="00D3219B">
        <w:rPr>
          <w:rFonts w:ascii="Roboto" w:hAnsi="Roboto"/>
          <w:lang w:val="pt-BR"/>
        </w:rPr>
        <w:t>também costumam ser mais seguros, fáceis, limpos e confiáveis de montar.</w:t>
      </w:r>
    </w:p>
    <w:p w14:paraId="398C005A" w14:textId="6DEC63CC" w:rsidR="2BBB3EA2" w:rsidRPr="00705294" w:rsidRDefault="2BBB3EA2" w:rsidP="0B44C12A">
      <w:pPr>
        <w:rPr>
          <w:lang w:val="pt-BR"/>
        </w:rPr>
      </w:pPr>
      <w:r w:rsidRPr="00705294">
        <w:rPr>
          <w:rFonts w:ascii="Roboto" w:hAnsi="Roboto"/>
          <w:lang w:val="pt-BR"/>
        </w:rPr>
        <w:t xml:space="preserve"> </w:t>
      </w:r>
    </w:p>
    <w:p w14:paraId="79D41BBC" w14:textId="55E00756" w:rsidR="2BBB3EA2" w:rsidRPr="00622593" w:rsidRDefault="2BBB3EA2" w:rsidP="0B44C12A">
      <w:pPr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 xml:space="preserve">O Better Stands é um programa global que visa garantir que todos os elementos essenciais dos estandes de </w:t>
      </w:r>
      <w:r w:rsidR="0045422B">
        <w:rPr>
          <w:rFonts w:ascii="Roboto" w:hAnsi="Roboto"/>
          <w:lang w:val="pt-BR"/>
        </w:rPr>
        <w:t>eventos</w:t>
      </w:r>
      <w:r w:rsidRPr="00705294">
        <w:rPr>
          <w:rFonts w:ascii="Roboto" w:hAnsi="Roboto"/>
          <w:lang w:val="pt-BR"/>
        </w:rPr>
        <w:t xml:space="preserve"> sejam reutiliz</w:t>
      </w:r>
      <w:r w:rsidR="00E80C79">
        <w:rPr>
          <w:rFonts w:ascii="Roboto" w:hAnsi="Roboto"/>
          <w:lang w:val="pt-BR"/>
        </w:rPr>
        <w:t>ados</w:t>
      </w:r>
      <w:r w:rsidRPr="00705294">
        <w:rPr>
          <w:rFonts w:ascii="Roboto" w:hAnsi="Roboto"/>
          <w:lang w:val="pt-BR"/>
        </w:rPr>
        <w:t xml:space="preserve">. Ajude-nos a reduzir o impacto ambiental do </w:t>
      </w:r>
      <w:r w:rsidRPr="00705294">
        <w:rPr>
          <w:rFonts w:ascii="Roboto" w:hAnsi="Roboto"/>
          <w:highlight w:val="yellow"/>
          <w:lang w:val="pt-BR"/>
        </w:rPr>
        <w:t>{EVENT</w:t>
      </w:r>
      <w:r w:rsidR="00D3219B">
        <w:rPr>
          <w:rFonts w:ascii="Roboto" w:hAnsi="Roboto"/>
          <w:highlight w:val="yellow"/>
          <w:lang w:val="pt-BR"/>
        </w:rPr>
        <w:t>O</w:t>
      </w:r>
      <w:r w:rsidRPr="00705294">
        <w:rPr>
          <w:rFonts w:ascii="Roboto" w:hAnsi="Roboto"/>
          <w:highlight w:val="yellow"/>
          <w:lang w:val="pt-BR"/>
        </w:rPr>
        <w:t>}</w:t>
      </w:r>
      <w:r w:rsidRPr="00705294">
        <w:rPr>
          <w:rFonts w:ascii="Roboto" w:hAnsi="Roboto"/>
          <w:lang w:val="pt-BR"/>
        </w:rPr>
        <w:t xml:space="preserve"> aderindo à estrutura do programa Better Stands e demonstrando que </w:t>
      </w:r>
      <w:r w:rsidR="00D9099C">
        <w:rPr>
          <w:rFonts w:ascii="Roboto" w:hAnsi="Roboto"/>
          <w:lang w:val="pt-BR"/>
        </w:rPr>
        <w:t xml:space="preserve">a </w:t>
      </w:r>
      <w:r w:rsidRPr="00705294">
        <w:rPr>
          <w:rFonts w:ascii="Roboto" w:hAnsi="Roboto"/>
          <w:lang w:val="pt-BR"/>
        </w:rPr>
        <w:t>sua empresa valoriza a participação em eventos sustentáveis e socialmente responsáveis.</w:t>
      </w:r>
    </w:p>
    <w:p w14:paraId="5B47A528" w14:textId="5E56804D" w:rsidR="001D43A5" w:rsidRPr="00705294" w:rsidRDefault="001D43A5" w:rsidP="0B44C12A">
      <w:pPr>
        <w:rPr>
          <w:rFonts w:ascii="Roboto" w:hAnsi="Roboto"/>
          <w:lang w:val="pt-BR"/>
        </w:rPr>
      </w:pPr>
    </w:p>
    <w:p w14:paraId="2A35514B" w14:textId="7F5482AF" w:rsidR="6812B4F5" w:rsidRPr="00705294" w:rsidRDefault="6812B4F5" w:rsidP="0B44C12A">
      <w:pPr>
        <w:rPr>
          <w:rFonts w:ascii="Roboto" w:hAnsi="Roboto"/>
          <w:b/>
          <w:bCs/>
          <w:lang w:val="pt-BR"/>
        </w:rPr>
      </w:pPr>
      <w:r w:rsidRPr="00705294">
        <w:rPr>
          <w:rFonts w:ascii="Roboto" w:hAnsi="Roboto"/>
          <w:b/>
          <w:bCs/>
          <w:lang w:val="pt-BR"/>
        </w:rPr>
        <w:t xml:space="preserve">Quais são os </w:t>
      </w:r>
      <w:r w:rsidR="00691028" w:rsidRPr="00705294">
        <w:rPr>
          <w:rFonts w:ascii="Roboto" w:hAnsi="Roboto"/>
          <w:b/>
          <w:bCs/>
          <w:lang w:val="pt-BR"/>
        </w:rPr>
        <w:t>benefícios</w:t>
      </w:r>
      <w:r w:rsidRPr="00705294">
        <w:rPr>
          <w:rFonts w:ascii="Roboto" w:hAnsi="Roboto"/>
          <w:b/>
          <w:bCs/>
          <w:lang w:val="pt-BR"/>
        </w:rPr>
        <w:t>?</w:t>
      </w:r>
    </w:p>
    <w:p w14:paraId="696C46CA" w14:textId="472F7273" w:rsidR="6812B4F5" w:rsidRPr="00705294" w:rsidRDefault="6812B4F5" w:rsidP="0B44C12A">
      <w:pPr>
        <w:pStyle w:val="PargrafodaLista"/>
        <w:numPr>
          <w:ilvl w:val="0"/>
          <w:numId w:val="15"/>
        </w:numPr>
        <w:spacing w:after="160" w:line="259" w:lineRule="auto"/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 xml:space="preserve">Um estande de melhor qualidade, </w:t>
      </w:r>
      <w:r w:rsidR="00153D4C">
        <w:rPr>
          <w:rFonts w:ascii="Roboto" w:hAnsi="Roboto"/>
          <w:lang w:val="pt-BR"/>
        </w:rPr>
        <w:t xml:space="preserve">durabilidade, </w:t>
      </w:r>
      <w:r w:rsidR="00585C56">
        <w:rPr>
          <w:rFonts w:ascii="Roboto" w:hAnsi="Roboto"/>
          <w:lang w:val="pt-BR"/>
        </w:rPr>
        <w:t xml:space="preserve">design </w:t>
      </w:r>
      <w:r w:rsidRPr="00705294">
        <w:rPr>
          <w:rFonts w:ascii="Roboto" w:hAnsi="Roboto"/>
          <w:lang w:val="pt-BR"/>
        </w:rPr>
        <w:t>mais atraente e sustentável</w:t>
      </w:r>
      <w:r w:rsidR="00A26F68">
        <w:rPr>
          <w:rFonts w:ascii="Roboto" w:hAnsi="Roboto"/>
          <w:lang w:val="pt-BR"/>
        </w:rPr>
        <w:t>.</w:t>
      </w:r>
    </w:p>
    <w:p w14:paraId="1467FB19" w14:textId="447FEF23" w:rsidR="6812B4F5" w:rsidRPr="00705294" w:rsidRDefault="6812B4F5" w:rsidP="0B44C12A">
      <w:pPr>
        <w:pStyle w:val="PargrafodaLista"/>
        <w:numPr>
          <w:ilvl w:val="0"/>
          <w:numId w:val="15"/>
        </w:numPr>
        <w:spacing w:after="160" w:line="259" w:lineRule="auto"/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 xml:space="preserve">Oportunidade de promover as </w:t>
      </w:r>
      <w:r w:rsidR="00585C56">
        <w:rPr>
          <w:rFonts w:ascii="Roboto" w:hAnsi="Roboto"/>
          <w:lang w:val="pt-BR"/>
        </w:rPr>
        <w:t>práticas</w:t>
      </w:r>
      <w:r w:rsidRPr="00705294">
        <w:rPr>
          <w:rFonts w:ascii="Roboto" w:hAnsi="Roboto"/>
          <w:lang w:val="pt-BR"/>
        </w:rPr>
        <w:t xml:space="preserve"> de sustentabilidade da sua marca</w:t>
      </w:r>
      <w:r w:rsidR="00585C56">
        <w:rPr>
          <w:rFonts w:ascii="Roboto" w:hAnsi="Roboto"/>
          <w:lang w:val="pt-BR"/>
        </w:rPr>
        <w:t>.</w:t>
      </w:r>
    </w:p>
    <w:p w14:paraId="60A3B6C8" w14:textId="60066E0A" w:rsidR="6812B4F5" w:rsidRPr="00705294" w:rsidRDefault="6812B4F5" w:rsidP="0B44C12A">
      <w:pPr>
        <w:pStyle w:val="PargrafodaLista"/>
        <w:numPr>
          <w:ilvl w:val="0"/>
          <w:numId w:val="15"/>
        </w:numPr>
        <w:spacing w:after="160" w:line="259" w:lineRule="auto"/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>Montagem e desmontagem mais eficientes</w:t>
      </w:r>
      <w:r w:rsidR="004E02A0">
        <w:rPr>
          <w:rFonts w:ascii="Roboto" w:hAnsi="Roboto"/>
          <w:lang w:val="pt-BR"/>
        </w:rPr>
        <w:t xml:space="preserve"> e seguras. </w:t>
      </w:r>
    </w:p>
    <w:p w14:paraId="50600550" w14:textId="7170F874" w:rsidR="6812B4F5" w:rsidRPr="00705294" w:rsidRDefault="6812B4F5" w:rsidP="0B44C12A">
      <w:pPr>
        <w:pStyle w:val="PargrafodaLista"/>
        <w:numPr>
          <w:ilvl w:val="0"/>
          <w:numId w:val="15"/>
        </w:numPr>
        <w:spacing w:after="160" w:line="259" w:lineRule="auto"/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>Menos horas de trabalho e custos de construção reduzidos</w:t>
      </w:r>
      <w:r w:rsidR="004E02A0">
        <w:rPr>
          <w:rFonts w:ascii="Roboto" w:hAnsi="Roboto"/>
          <w:lang w:val="pt-BR"/>
        </w:rPr>
        <w:t xml:space="preserve">. </w:t>
      </w:r>
    </w:p>
    <w:p w14:paraId="0C9E7974" w14:textId="4A3DE34E" w:rsidR="6812B4F5" w:rsidRPr="00705294" w:rsidRDefault="6812B4F5" w:rsidP="0B44C12A">
      <w:pPr>
        <w:pStyle w:val="PargrafodaLista"/>
        <w:numPr>
          <w:ilvl w:val="0"/>
          <w:numId w:val="15"/>
        </w:numPr>
        <w:spacing w:after="160" w:line="259" w:lineRule="auto"/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>Redução ou eliminação do desperdício</w:t>
      </w:r>
      <w:r w:rsidR="004E02A0">
        <w:rPr>
          <w:rFonts w:ascii="Roboto" w:hAnsi="Roboto"/>
          <w:lang w:val="pt-BR"/>
        </w:rPr>
        <w:t xml:space="preserve"> de materiais. </w:t>
      </w:r>
    </w:p>
    <w:p w14:paraId="048D18F4" w14:textId="027E798D" w:rsidR="6812B4F5" w:rsidRPr="00705294" w:rsidRDefault="6812B4F5" w:rsidP="0B44C12A">
      <w:pPr>
        <w:rPr>
          <w:rFonts w:ascii="Roboto" w:hAnsi="Roboto"/>
          <w:b/>
          <w:bCs/>
          <w:lang w:val="pt-BR"/>
        </w:rPr>
      </w:pPr>
      <w:r w:rsidRPr="00705294">
        <w:rPr>
          <w:rFonts w:ascii="Roboto" w:hAnsi="Roboto"/>
          <w:b/>
          <w:bCs/>
          <w:lang w:val="pt-BR"/>
        </w:rPr>
        <w:t>O que preciso fazer?</w:t>
      </w:r>
    </w:p>
    <w:p w14:paraId="2547500E" w14:textId="127E517D" w:rsidR="6812B4F5" w:rsidRDefault="002401A1" w:rsidP="0B44C12A">
      <w:pPr>
        <w:rPr>
          <w:rFonts w:ascii="Roboto" w:hAnsi="Roboto"/>
          <w:lang w:val="pt-BR"/>
        </w:rPr>
      </w:pPr>
      <w:r>
        <w:rPr>
          <w:rFonts w:ascii="Roboto" w:hAnsi="Roboto"/>
          <w:lang w:val="pt-BR"/>
        </w:rPr>
        <w:t xml:space="preserve">Para assumir o </w:t>
      </w:r>
      <w:r w:rsidR="00557540">
        <w:rPr>
          <w:rFonts w:ascii="Roboto" w:hAnsi="Roboto"/>
          <w:lang w:val="pt-BR"/>
        </w:rPr>
        <w:t xml:space="preserve">seu </w:t>
      </w:r>
      <w:r>
        <w:rPr>
          <w:rFonts w:ascii="Roboto" w:hAnsi="Roboto"/>
          <w:lang w:val="pt-BR"/>
        </w:rPr>
        <w:t>compromisso</w:t>
      </w:r>
      <w:r w:rsidR="6812B4F5" w:rsidRPr="00705294">
        <w:rPr>
          <w:rFonts w:ascii="Roboto" w:hAnsi="Roboto"/>
          <w:lang w:val="pt-BR"/>
        </w:rPr>
        <w:t xml:space="preserve"> com o programa Better Stands e contribuir para um evento mais sustentável:</w:t>
      </w:r>
    </w:p>
    <w:p w14:paraId="019DE86F" w14:textId="77777777" w:rsidR="006E08B7" w:rsidRPr="00705294" w:rsidRDefault="006E08B7" w:rsidP="0B44C12A">
      <w:pPr>
        <w:rPr>
          <w:lang w:val="pt-BR"/>
        </w:rPr>
      </w:pPr>
    </w:p>
    <w:p w14:paraId="1E9C72E0" w14:textId="72C67240" w:rsidR="6812B4F5" w:rsidRPr="00705294" w:rsidRDefault="0075140F" w:rsidP="0B44C12A">
      <w:pPr>
        <w:numPr>
          <w:ilvl w:val="0"/>
          <w:numId w:val="17"/>
        </w:numPr>
        <w:spacing w:line="259" w:lineRule="auto"/>
        <w:rPr>
          <w:rFonts w:ascii="Roboto" w:hAnsi="Roboto"/>
          <w:lang w:val="pt-BR"/>
        </w:rPr>
      </w:pPr>
      <w:r>
        <w:rPr>
          <w:rFonts w:ascii="Roboto" w:hAnsi="Roboto"/>
          <w:lang w:val="pt-BR"/>
        </w:rPr>
        <w:t>Conheça</w:t>
      </w:r>
      <w:r w:rsidR="6812B4F5" w:rsidRPr="00705294">
        <w:rPr>
          <w:rFonts w:ascii="Roboto" w:hAnsi="Roboto"/>
          <w:lang w:val="pt-BR"/>
        </w:rPr>
        <w:t xml:space="preserve"> a estrutura do Better Stands, apresentada abaixo (ou </w:t>
      </w:r>
      <w:r w:rsidR="6812B4F5" w:rsidRPr="00705294">
        <w:rPr>
          <w:rFonts w:ascii="Roboto" w:hAnsi="Roboto"/>
          <w:u w:val="single"/>
          <w:lang w:val="pt-BR"/>
        </w:rPr>
        <w:t>clique aqui</w:t>
      </w:r>
      <w:r w:rsidR="6812B4F5" w:rsidRPr="00705294">
        <w:rPr>
          <w:rFonts w:ascii="Roboto" w:hAnsi="Roboto"/>
          <w:lang w:val="pt-BR"/>
        </w:rPr>
        <w:t>).</w:t>
      </w:r>
    </w:p>
    <w:p w14:paraId="47C7A192" w14:textId="75F79F82" w:rsidR="6812B4F5" w:rsidRPr="00705294" w:rsidRDefault="6812B4F5" w:rsidP="0B44C12A">
      <w:pPr>
        <w:numPr>
          <w:ilvl w:val="0"/>
          <w:numId w:val="17"/>
        </w:numPr>
        <w:spacing w:line="259" w:lineRule="auto"/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 xml:space="preserve">Compartilhe estas diretrizes com </w:t>
      </w:r>
      <w:r w:rsidR="00FB2361">
        <w:rPr>
          <w:rFonts w:ascii="Roboto" w:hAnsi="Roboto"/>
          <w:lang w:val="pt-BR"/>
        </w:rPr>
        <w:t>a sua montadora</w:t>
      </w:r>
      <w:r w:rsidRPr="00705294">
        <w:rPr>
          <w:rFonts w:ascii="Roboto" w:hAnsi="Roboto"/>
          <w:lang w:val="pt-BR"/>
        </w:rPr>
        <w:t xml:space="preserve"> de serviços antes</w:t>
      </w:r>
      <w:r w:rsidR="006E08B7">
        <w:rPr>
          <w:rFonts w:ascii="Roboto" w:hAnsi="Roboto"/>
          <w:lang w:val="pt-BR"/>
        </w:rPr>
        <w:t xml:space="preserve"> </w:t>
      </w:r>
      <w:r w:rsidR="00FB2361">
        <w:rPr>
          <w:rFonts w:ascii="Roboto" w:hAnsi="Roboto"/>
          <w:lang w:val="pt-BR"/>
        </w:rPr>
        <w:t>de</w:t>
      </w:r>
      <w:r w:rsidRPr="00705294">
        <w:rPr>
          <w:rFonts w:ascii="Roboto" w:hAnsi="Roboto"/>
          <w:lang w:val="pt-BR"/>
        </w:rPr>
        <w:t xml:space="preserve"> come</w:t>
      </w:r>
      <w:r w:rsidR="00FB2361">
        <w:rPr>
          <w:rFonts w:ascii="Roboto" w:hAnsi="Roboto"/>
          <w:lang w:val="pt-BR"/>
        </w:rPr>
        <w:t>çar</w:t>
      </w:r>
      <w:r w:rsidRPr="00705294">
        <w:rPr>
          <w:rFonts w:ascii="Roboto" w:hAnsi="Roboto"/>
          <w:lang w:val="pt-BR"/>
        </w:rPr>
        <w:t xml:space="preserve"> a projetar </w:t>
      </w:r>
      <w:r w:rsidR="00FB2361">
        <w:rPr>
          <w:rFonts w:ascii="Roboto" w:hAnsi="Roboto"/>
          <w:lang w:val="pt-BR"/>
        </w:rPr>
        <w:t xml:space="preserve">o </w:t>
      </w:r>
      <w:r w:rsidRPr="00705294">
        <w:rPr>
          <w:rFonts w:ascii="Roboto" w:hAnsi="Roboto"/>
          <w:lang w:val="pt-BR"/>
        </w:rPr>
        <w:t>seu estande.</w:t>
      </w:r>
    </w:p>
    <w:p w14:paraId="38DC5E51" w14:textId="6F8105E1" w:rsidR="6812B4F5" w:rsidRPr="00705294" w:rsidRDefault="6812B4F5" w:rsidP="0B44C12A">
      <w:pPr>
        <w:numPr>
          <w:ilvl w:val="0"/>
          <w:numId w:val="17"/>
        </w:numPr>
        <w:spacing w:line="259" w:lineRule="auto"/>
        <w:rPr>
          <w:rFonts w:ascii="Roboto" w:hAnsi="Roboto"/>
          <w:highlight w:val="yellow"/>
          <w:lang w:val="pt-BR"/>
        </w:rPr>
      </w:pPr>
      <w:r w:rsidRPr="00705294">
        <w:rPr>
          <w:rFonts w:ascii="Roboto" w:hAnsi="Roboto"/>
          <w:lang w:val="pt-BR"/>
        </w:rPr>
        <w:t xml:space="preserve">Busque atingir pelo menos o nível </w:t>
      </w:r>
      <w:r w:rsidRPr="00705294">
        <w:rPr>
          <w:rFonts w:ascii="Roboto" w:hAnsi="Roboto"/>
          <w:highlight w:val="yellow"/>
          <w:lang w:val="pt-BR"/>
        </w:rPr>
        <w:t>bronze</w:t>
      </w:r>
      <w:r w:rsidRPr="00705294">
        <w:rPr>
          <w:rFonts w:ascii="Roboto" w:hAnsi="Roboto"/>
          <w:lang w:val="pt-BR"/>
        </w:rPr>
        <w:t xml:space="preserve">, o que significa que </w:t>
      </w:r>
      <w:r w:rsidRPr="00705294">
        <w:rPr>
          <w:rFonts w:ascii="Roboto" w:hAnsi="Roboto"/>
          <w:highlight w:val="yellow"/>
          <w:lang w:val="pt-BR"/>
        </w:rPr>
        <w:t>a estrutura e as paredes do estande, a plataforma ou piso elevado, os móveis, os equipamentos e a iluminação serão todos reutilizados [ajuste de acordo com o nível escolhido].</w:t>
      </w:r>
    </w:p>
    <w:p w14:paraId="50DA4DE1" w14:textId="4B3F1F6B" w:rsidR="30407B33" w:rsidRPr="00705294" w:rsidRDefault="30407B33" w:rsidP="0B44C12A">
      <w:pPr>
        <w:numPr>
          <w:ilvl w:val="0"/>
          <w:numId w:val="17"/>
        </w:numPr>
        <w:spacing w:line="259" w:lineRule="auto"/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 xml:space="preserve">Certifique-se de que o projeto do estande enviado </w:t>
      </w:r>
      <w:r w:rsidR="00FB22E9">
        <w:rPr>
          <w:rFonts w:ascii="Roboto" w:hAnsi="Roboto"/>
          <w:lang w:val="pt-BR"/>
        </w:rPr>
        <w:t>evidencie</w:t>
      </w:r>
      <w:r w:rsidRPr="00705294">
        <w:rPr>
          <w:rFonts w:ascii="Roboto" w:hAnsi="Roboto"/>
          <w:lang w:val="pt-BR"/>
        </w:rPr>
        <w:t xml:space="preserve"> claramente como você atenderá às diretrizes do Better Stands.</w:t>
      </w:r>
    </w:p>
    <w:p w14:paraId="4A563442" w14:textId="77777777" w:rsidR="001D43A5" w:rsidRPr="00705294" w:rsidRDefault="001D43A5" w:rsidP="001D43A5">
      <w:pPr>
        <w:rPr>
          <w:rFonts w:ascii="Montserrat" w:hAnsi="Montserrat"/>
          <w:b/>
          <w:lang w:val="pt-BR"/>
        </w:rPr>
      </w:pPr>
    </w:p>
    <w:p w14:paraId="3DED023B" w14:textId="392152A0" w:rsidR="593C5B7F" w:rsidRPr="00705294" w:rsidRDefault="593C5B7F" w:rsidP="0B44C12A">
      <w:pPr>
        <w:pStyle w:val="Corpodetexto"/>
        <w:spacing w:line="240" w:lineRule="auto"/>
        <w:jc w:val="center"/>
        <w:rPr>
          <w:lang w:val="pt-BR"/>
        </w:rPr>
      </w:pPr>
      <w:r w:rsidRPr="00705294">
        <w:rPr>
          <w:noProof/>
          <w:lang w:val="pt-BR"/>
        </w:rPr>
        <w:lastRenderedPageBreak/>
        <w:drawing>
          <wp:inline distT="0" distB="0" distL="0" distR="0" wp14:anchorId="63C4FA2A" wp14:editId="3936358D">
            <wp:extent cx="4846320" cy="2721024"/>
            <wp:effectExtent l="0" t="0" r="0" b="0"/>
            <wp:docPr id="1474028632" name="drawing" title="Gráfico 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028632" name="Picture 147402863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272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F8F18" w14:textId="5B9FD03B" w:rsidR="00241374" w:rsidRPr="00705294" w:rsidRDefault="1895FBA8" w:rsidP="0B44C12A">
      <w:pPr>
        <w:rPr>
          <w:rFonts w:ascii="Roboto" w:hAnsi="Roboto"/>
          <w:b/>
          <w:bCs/>
          <w:lang w:val="pt-BR"/>
        </w:rPr>
      </w:pPr>
      <w:r w:rsidRPr="00705294">
        <w:rPr>
          <w:rFonts w:ascii="Roboto" w:hAnsi="Roboto"/>
          <w:b/>
          <w:bCs/>
          <w:lang w:val="pt-BR"/>
        </w:rPr>
        <w:t>Como podemos ajudar</w:t>
      </w:r>
      <w:r w:rsidR="085520E3" w:rsidRPr="00705294">
        <w:rPr>
          <w:rFonts w:ascii="Roboto" w:hAnsi="Roboto"/>
          <w:b/>
          <w:bCs/>
          <w:lang w:val="pt-BR"/>
        </w:rPr>
        <w:t>?</w:t>
      </w:r>
    </w:p>
    <w:p w14:paraId="0E047D63" w14:textId="1D80169A" w:rsidR="5239B53F" w:rsidRPr="00705294" w:rsidRDefault="5239B53F" w:rsidP="0B44C12A">
      <w:pPr>
        <w:rPr>
          <w:rFonts w:ascii="Roboto" w:hAnsi="Roboto"/>
          <w:lang w:val="pt-BR"/>
        </w:rPr>
      </w:pPr>
      <w:r w:rsidRPr="00705294">
        <w:rPr>
          <w:rFonts w:ascii="Roboto" w:hAnsi="Roboto"/>
          <w:lang w:val="pt-BR"/>
        </w:rPr>
        <w:t>Para garantir que todos os expositores atendam às diretrizes do programa Better Stands, nós:</w:t>
      </w:r>
    </w:p>
    <w:p w14:paraId="7AA4C9C0" w14:textId="5560FA54" w:rsidR="5239B53F" w:rsidRPr="002030B2" w:rsidRDefault="5239B53F" w:rsidP="0B44C12A">
      <w:pPr>
        <w:pStyle w:val="PargrafodaLista"/>
        <w:numPr>
          <w:ilvl w:val="0"/>
          <w:numId w:val="18"/>
        </w:numPr>
        <w:spacing w:after="160" w:line="259" w:lineRule="auto"/>
        <w:rPr>
          <w:rFonts w:ascii="Roboto" w:hAnsi="Roboto"/>
          <w:lang w:val="pt-BR"/>
        </w:rPr>
      </w:pPr>
      <w:r w:rsidRPr="002030B2">
        <w:rPr>
          <w:rFonts w:ascii="Roboto" w:hAnsi="Roboto"/>
          <w:lang w:val="pt-BR"/>
        </w:rPr>
        <w:t xml:space="preserve">Forneceremos um </w:t>
      </w:r>
      <w:r w:rsidR="003B22E0" w:rsidRPr="002030B2">
        <w:rPr>
          <w:rFonts w:ascii="Roboto" w:hAnsi="Roboto"/>
          <w:lang w:val="pt-BR"/>
        </w:rPr>
        <w:t>catálogo</w:t>
      </w:r>
      <w:r w:rsidRPr="002030B2">
        <w:rPr>
          <w:rFonts w:ascii="Roboto" w:hAnsi="Roboto"/>
          <w:lang w:val="pt-BR"/>
        </w:rPr>
        <w:t xml:space="preserve"> para ajudá-lo a encontrar </w:t>
      </w:r>
      <w:r w:rsidR="003B22E0" w:rsidRPr="002030B2">
        <w:rPr>
          <w:rFonts w:ascii="Roboto" w:hAnsi="Roboto"/>
          <w:lang w:val="pt-BR"/>
        </w:rPr>
        <w:t>montadoras</w:t>
      </w:r>
      <w:r w:rsidRPr="002030B2">
        <w:rPr>
          <w:rFonts w:ascii="Roboto" w:hAnsi="Roboto"/>
          <w:lang w:val="pt-BR"/>
        </w:rPr>
        <w:t xml:space="preserve"> que possam construir estandes </w:t>
      </w:r>
      <w:r w:rsidR="00D03F6E" w:rsidRPr="002030B2">
        <w:rPr>
          <w:rFonts w:ascii="Roboto" w:hAnsi="Roboto"/>
          <w:lang w:val="pt-BR"/>
        </w:rPr>
        <w:t>sustentáveis</w:t>
      </w:r>
      <w:r w:rsidRPr="002030B2">
        <w:rPr>
          <w:rFonts w:ascii="Roboto" w:hAnsi="Roboto"/>
          <w:lang w:val="pt-BR"/>
        </w:rPr>
        <w:t>.</w:t>
      </w:r>
    </w:p>
    <w:p w14:paraId="0040A882" w14:textId="7184ADF8" w:rsidR="5239B53F" w:rsidRPr="00705294" w:rsidRDefault="5239B53F" w:rsidP="0B44C12A">
      <w:pPr>
        <w:pStyle w:val="PargrafodaLista"/>
        <w:numPr>
          <w:ilvl w:val="0"/>
          <w:numId w:val="18"/>
        </w:numPr>
        <w:spacing w:after="160" w:line="259" w:lineRule="auto"/>
        <w:rPr>
          <w:rFonts w:ascii="Roboto" w:hAnsi="Roboto"/>
          <w:highlight w:val="yellow"/>
          <w:lang w:val="pt-BR"/>
        </w:rPr>
      </w:pPr>
      <w:r w:rsidRPr="00705294">
        <w:rPr>
          <w:rFonts w:ascii="Roboto" w:hAnsi="Roboto"/>
          <w:highlight w:val="yellow"/>
          <w:lang w:val="pt-BR"/>
        </w:rPr>
        <w:t xml:space="preserve">Revisaremos </w:t>
      </w:r>
      <w:r w:rsidR="00BF4364">
        <w:rPr>
          <w:rFonts w:ascii="Roboto" w:hAnsi="Roboto"/>
          <w:highlight w:val="yellow"/>
          <w:lang w:val="pt-BR"/>
        </w:rPr>
        <w:t xml:space="preserve">os </w:t>
      </w:r>
      <w:r w:rsidRPr="00705294">
        <w:rPr>
          <w:rFonts w:ascii="Roboto" w:hAnsi="Roboto"/>
          <w:highlight w:val="yellow"/>
          <w:lang w:val="pt-BR"/>
        </w:rPr>
        <w:t>seus projetos de estande antes da fase de aprovação e o alertaremos sobre quaisquer irregularidades. Após o envio da sua proposta, nosso responsável enviará informações sobre o que você pode fazer para alcançar a classificação Bronze, Prata ou Ouro</w:t>
      </w:r>
      <w:r w:rsidR="4C8B861A" w:rsidRPr="00705294">
        <w:rPr>
          <w:rFonts w:ascii="Roboto" w:hAnsi="Roboto"/>
          <w:highlight w:val="yellow"/>
          <w:lang w:val="pt-BR"/>
        </w:rPr>
        <w:t>.</w:t>
      </w:r>
    </w:p>
    <w:p w14:paraId="0B9F5140" w14:textId="6430B0AA" w:rsidR="3CCA5D20" w:rsidRPr="00705294" w:rsidRDefault="3CCA5D20" w:rsidP="0B44C12A">
      <w:pPr>
        <w:pStyle w:val="PargrafodaLista"/>
        <w:numPr>
          <w:ilvl w:val="0"/>
          <w:numId w:val="18"/>
        </w:numPr>
        <w:spacing w:after="160" w:line="259" w:lineRule="auto"/>
        <w:rPr>
          <w:rFonts w:ascii="Roboto" w:hAnsi="Roboto"/>
          <w:highlight w:val="yellow"/>
          <w:lang w:val="pt-BR"/>
        </w:rPr>
      </w:pPr>
      <w:r w:rsidRPr="00705294">
        <w:rPr>
          <w:rFonts w:ascii="Roboto" w:hAnsi="Roboto"/>
          <w:highlight w:val="yellow"/>
          <w:lang w:val="pt-BR"/>
        </w:rPr>
        <w:t>Ofereceremos ajuda e consultoria para encontrar soluções que atendam às suas necessidades.</w:t>
      </w:r>
    </w:p>
    <w:p w14:paraId="042FCD36" w14:textId="5A92D48F" w:rsidR="3CCA5D20" w:rsidRPr="00705294" w:rsidRDefault="3CCA5D20" w:rsidP="0B44C12A">
      <w:pPr>
        <w:pStyle w:val="PargrafodaLista"/>
        <w:numPr>
          <w:ilvl w:val="0"/>
          <w:numId w:val="18"/>
        </w:numPr>
        <w:spacing w:after="160" w:line="259" w:lineRule="auto"/>
        <w:rPr>
          <w:rFonts w:ascii="Roboto" w:hAnsi="Roboto"/>
          <w:highlight w:val="yellow"/>
          <w:lang w:val="pt-BR"/>
        </w:rPr>
      </w:pPr>
      <w:r w:rsidRPr="00705294">
        <w:rPr>
          <w:rFonts w:ascii="Roboto" w:hAnsi="Roboto"/>
          <w:highlight w:val="yellow"/>
          <w:lang w:val="pt-BR"/>
        </w:rPr>
        <w:t>Forneceremos uma lista de parceiros preferenciais com experiência na produção de estandes sustentáveis.</w:t>
      </w:r>
    </w:p>
    <w:p w14:paraId="1E031A9A" w14:textId="1553A583" w:rsidR="3CCA5D20" w:rsidRPr="00BF0DCC" w:rsidRDefault="3CCA5D20" w:rsidP="0B44C12A">
      <w:pPr>
        <w:pStyle w:val="PargrafodaLista"/>
        <w:numPr>
          <w:ilvl w:val="0"/>
          <w:numId w:val="18"/>
        </w:numPr>
        <w:spacing w:after="160" w:line="259" w:lineRule="auto"/>
        <w:rPr>
          <w:rFonts w:ascii="Roboto" w:hAnsi="Roboto"/>
          <w:highlight w:val="yellow"/>
          <w:lang w:val="pt-BR"/>
        </w:rPr>
      </w:pPr>
      <w:r w:rsidRPr="2E3B2B45">
        <w:rPr>
          <w:rFonts w:ascii="Roboto" w:hAnsi="Roboto"/>
          <w:highlight w:val="yellow"/>
          <w:lang w:val="pt-BR"/>
        </w:rPr>
        <w:t>Se você nos informar que todos os elementos do seu estande são completamente reutiliz</w:t>
      </w:r>
      <w:r w:rsidR="31A91A86" w:rsidRPr="2E3B2B45">
        <w:rPr>
          <w:rFonts w:ascii="Roboto" w:hAnsi="Roboto"/>
          <w:highlight w:val="yellow"/>
          <w:lang w:val="pt-BR"/>
        </w:rPr>
        <w:t>ados</w:t>
      </w:r>
      <w:r w:rsidRPr="2E3B2B45">
        <w:rPr>
          <w:rFonts w:ascii="Roboto" w:hAnsi="Roboto"/>
          <w:highlight w:val="yellow"/>
          <w:lang w:val="pt-BR"/>
        </w:rPr>
        <w:t>, parabéns! Você já atingiu o padrão Ouro do programa Better Stands. Nossos representantes do Better Stands estarão presentes durante a montagem e desmontagem para verificar isso.</w:t>
      </w:r>
    </w:p>
    <w:p w14:paraId="32ECDDE0" w14:textId="5B7196B1" w:rsidR="53C269FC" w:rsidRPr="00705294" w:rsidRDefault="53C269FC" w:rsidP="0B44C12A">
      <w:pPr>
        <w:rPr>
          <w:rFonts w:ascii="Roboto" w:hAnsi="Roboto"/>
          <w:highlight w:val="yellow"/>
          <w:lang w:val="pt-BR"/>
        </w:rPr>
      </w:pPr>
      <w:r w:rsidRPr="00705294">
        <w:rPr>
          <w:rFonts w:ascii="Roboto" w:hAnsi="Roboto"/>
          <w:lang w:val="pt-BR"/>
        </w:rPr>
        <w:t xml:space="preserve">Caso necessite de mais informações ou orientações sobre o programa Better Stands, entre em contato com nosso departamento de atendimento ao </w:t>
      </w:r>
      <w:r w:rsidRPr="00705294">
        <w:rPr>
          <w:rFonts w:ascii="Roboto" w:hAnsi="Roboto"/>
          <w:highlight w:val="yellow"/>
          <w:lang w:val="pt-BR"/>
        </w:rPr>
        <w:t xml:space="preserve">cliente/sustentabilidade – </w:t>
      </w:r>
      <w:proofErr w:type="spellStart"/>
      <w:r w:rsidRPr="00705294">
        <w:rPr>
          <w:rFonts w:ascii="Roboto" w:hAnsi="Roboto"/>
          <w:highlight w:val="yellow"/>
          <w:lang w:val="pt-BR"/>
        </w:rPr>
        <w:t>xxxx</w:t>
      </w:r>
      <w:proofErr w:type="spellEnd"/>
    </w:p>
    <w:p w14:paraId="7FB5E0C1" w14:textId="77777777" w:rsidR="00241374" w:rsidRPr="00705294" w:rsidRDefault="00241374" w:rsidP="00241374">
      <w:pPr>
        <w:rPr>
          <w:rFonts w:ascii="Roboto" w:hAnsi="Roboto"/>
          <w:szCs w:val="20"/>
          <w:highlight w:val="yellow"/>
          <w:lang w:val="pt-BR"/>
        </w:rPr>
      </w:pPr>
    </w:p>
    <w:p w14:paraId="04F32707" w14:textId="36541C11" w:rsidR="00241374" w:rsidRPr="00705294" w:rsidRDefault="53C269FC" w:rsidP="0B44C12A">
      <w:pPr>
        <w:rPr>
          <w:rFonts w:ascii="Roboto" w:hAnsi="Roboto"/>
          <w:i/>
          <w:iCs/>
          <w:highlight w:val="yellow"/>
          <w:lang w:val="pt-BR"/>
        </w:rPr>
      </w:pPr>
      <w:r w:rsidRPr="00705294">
        <w:rPr>
          <w:rFonts w:ascii="Roboto" w:hAnsi="Roboto"/>
          <w:i/>
          <w:iCs/>
          <w:highlight w:val="yellow"/>
          <w:lang w:val="pt-BR"/>
        </w:rPr>
        <w:t>O descumprimento das diretrizes resultará em uma notificação formal por escrito, juntamente com ações de melhoria contínua. Se algum expositor continuar construindo estandes insustentáveis, estará sujeito a penalidades financeiras. – Observação: Este parágrafo deve ser adaptado aos planos de implementação de cada marca – a empresa irá recompensar a conformidade, penalizar o descumprimento ou ambos?</w:t>
      </w:r>
    </w:p>
    <w:p w14:paraId="3CF0F5E0" w14:textId="14327188" w:rsidR="008C374D" w:rsidRPr="002053E6" w:rsidRDefault="008C374D" w:rsidP="008C374D">
      <w:pPr>
        <w:pStyle w:val="Corpodetexto"/>
        <w:spacing w:line="240" w:lineRule="auto"/>
        <w:jc w:val="both"/>
        <w:rPr>
          <w:rFonts w:ascii="Roboto" w:hAnsi="Roboto"/>
          <w:lang w:val="en-US"/>
        </w:rPr>
      </w:pPr>
      <w:r w:rsidRPr="002053E6">
        <w:rPr>
          <w:rFonts w:ascii="Roboto" w:hAnsi="Roboto"/>
          <w:lang w:val="en-US"/>
        </w:rPr>
        <w:t>………………………………………………</w:t>
      </w:r>
    </w:p>
    <w:p w14:paraId="5B1A8DBB" w14:textId="4955EF03" w:rsidR="008C374D" w:rsidRPr="002053E6" w:rsidRDefault="3106EBFB" w:rsidP="0B44C12A">
      <w:pPr>
        <w:pStyle w:val="Corpodetexto"/>
        <w:spacing w:line="240" w:lineRule="auto"/>
        <w:jc w:val="both"/>
        <w:rPr>
          <w:rFonts w:ascii="Roboto" w:hAnsi="Roboto"/>
          <w:lang w:val="en-US"/>
        </w:rPr>
      </w:pPr>
      <w:r w:rsidRPr="002053E6">
        <w:rPr>
          <w:rFonts w:ascii="Roboto" w:hAnsi="Roboto"/>
          <w:lang w:val="en-US"/>
        </w:rPr>
        <w:t>[</w:t>
      </w:r>
      <w:proofErr w:type="spellStart"/>
      <w:r w:rsidRPr="002053E6">
        <w:rPr>
          <w:rFonts w:ascii="Roboto" w:hAnsi="Roboto"/>
          <w:highlight w:val="yellow"/>
          <w:lang w:val="en-US"/>
        </w:rPr>
        <w:t>inser</w:t>
      </w:r>
      <w:r w:rsidR="2A0E6DE3" w:rsidRPr="002053E6">
        <w:rPr>
          <w:rFonts w:ascii="Roboto" w:hAnsi="Roboto"/>
          <w:highlight w:val="yellow"/>
          <w:lang w:val="en-US"/>
        </w:rPr>
        <w:t>ir</w:t>
      </w:r>
      <w:proofErr w:type="spellEnd"/>
      <w:r w:rsidRPr="002053E6">
        <w:rPr>
          <w:rFonts w:ascii="Roboto" w:hAnsi="Roboto"/>
          <w:highlight w:val="yellow"/>
          <w:lang w:val="en-US"/>
        </w:rPr>
        <w:t xml:space="preserve"> </w:t>
      </w:r>
      <w:proofErr w:type="spellStart"/>
      <w:r w:rsidRPr="002053E6">
        <w:rPr>
          <w:rFonts w:ascii="Roboto" w:hAnsi="Roboto"/>
          <w:highlight w:val="yellow"/>
          <w:lang w:val="en-US"/>
        </w:rPr>
        <w:t>n</w:t>
      </w:r>
      <w:r w:rsidR="1BF5AF49" w:rsidRPr="002053E6">
        <w:rPr>
          <w:rFonts w:ascii="Roboto" w:hAnsi="Roboto"/>
          <w:highlight w:val="yellow"/>
          <w:lang w:val="en-US"/>
        </w:rPr>
        <w:t>o</w:t>
      </w:r>
      <w:r w:rsidRPr="002053E6">
        <w:rPr>
          <w:rFonts w:ascii="Roboto" w:hAnsi="Roboto"/>
          <w:highlight w:val="yellow"/>
          <w:lang w:val="en-US"/>
        </w:rPr>
        <w:t>me</w:t>
      </w:r>
      <w:proofErr w:type="spellEnd"/>
      <w:r w:rsidRPr="002053E6">
        <w:rPr>
          <w:rFonts w:ascii="Roboto" w:hAnsi="Roboto"/>
          <w:lang w:val="en-US"/>
        </w:rPr>
        <w:t>]</w:t>
      </w:r>
    </w:p>
    <w:p w14:paraId="691E9D8E" w14:textId="13EBDB45" w:rsidR="008C374D" w:rsidRPr="002053E6" w:rsidRDefault="3106EBFB" w:rsidP="008C374D">
      <w:pPr>
        <w:pStyle w:val="Corpodetexto"/>
        <w:spacing w:line="240" w:lineRule="auto"/>
        <w:jc w:val="both"/>
        <w:rPr>
          <w:rFonts w:ascii="Roboto" w:hAnsi="Roboto"/>
          <w:lang w:val="en-US"/>
        </w:rPr>
        <w:sectPr w:rsidR="008C374D" w:rsidRPr="002053E6" w:rsidSect="008C374D">
          <w:headerReference w:type="default" r:id="rId12"/>
          <w:footerReference w:type="even" r:id="rId13"/>
          <w:footerReference w:type="default" r:id="rId14"/>
          <w:headerReference w:type="first" r:id="rId15"/>
          <w:type w:val="continuous"/>
          <w:pgSz w:w="11906" w:h="16838" w:code="9"/>
          <w:pgMar w:top="2835" w:right="851" w:bottom="1474" w:left="1531" w:header="680" w:footer="454" w:gutter="0"/>
          <w:cols w:space="708"/>
          <w:docGrid w:linePitch="360"/>
        </w:sectPr>
      </w:pPr>
      <w:r w:rsidRPr="002053E6">
        <w:rPr>
          <w:rFonts w:ascii="Roboto" w:hAnsi="Roboto"/>
          <w:lang w:val="en-US"/>
        </w:rPr>
        <w:t>Better Stands by NZC</w:t>
      </w:r>
      <w:r w:rsidR="01CAA738" w:rsidRPr="002053E6">
        <w:rPr>
          <w:rFonts w:ascii="Roboto" w:hAnsi="Roboto"/>
          <w:lang w:val="en-US"/>
        </w:rPr>
        <w:t>E</w:t>
      </w:r>
    </w:p>
    <w:p w14:paraId="142A8262" w14:textId="7E52309B" w:rsidR="000C7FAA" w:rsidRPr="002053E6" w:rsidRDefault="000C7FAA" w:rsidP="008C374D">
      <w:pPr>
        <w:rPr>
          <w:lang w:val="en-US"/>
        </w:rPr>
      </w:pPr>
    </w:p>
    <w:sectPr w:rsidR="000C7FAA" w:rsidRPr="002053E6" w:rsidSect="009E2837">
      <w:headerReference w:type="default" r:id="rId16"/>
      <w:footerReference w:type="even" r:id="rId17"/>
      <w:footerReference w:type="default" r:id="rId18"/>
      <w:type w:val="continuous"/>
      <w:pgSz w:w="11906" w:h="16838" w:code="9"/>
      <w:pgMar w:top="2835" w:right="851" w:bottom="1474" w:left="1531" w:header="680" w:footer="454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0C33B" w14:textId="77777777" w:rsidR="00E2386F" w:rsidRDefault="00E2386F" w:rsidP="00861B05">
      <w:r>
        <w:separator/>
      </w:r>
    </w:p>
  </w:endnote>
  <w:endnote w:type="continuationSeparator" w:id="0">
    <w:p w14:paraId="2D919B60" w14:textId="77777777" w:rsidR="00E2386F" w:rsidRDefault="00E2386F" w:rsidP="00861B05">
      <w:r>
        <w:continuationSeparator/>
      </w:r>
    </w:p>
  </w:endnote>
  <w:endnote w:type="continuationNotice" w:id="1">
    <w:p w14:paraId="688076A1" w14:textId="77777777" w:rsidR="00E2386F" w:rsidRDefault="00E2386F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Open Sans SemiBold">
    <w:altName w:val="Segoe UI"/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Aleo">
    <w:panose1 w:val="00000000000000000000"/>
    <w:charset w:val="00"/>
    <w:family w:val="auto"/>
    <w:pitch w:val="variable"/>
    <w:sig w:usb0="A00000FF" w:usb1="4000604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1445758741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0F19B60A" w14:textId="77777777" w:rsidR="008C374D" w:rsidRDefault="008C374D" w:rsidP="00A21644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86950A8" w14:textId="77777777" w:rsidR="008C374D" w:rsidRDefault="008C374D" w:rsidP="00A21644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934560341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0BA46C85" w14:textId="77777777" w:rsidR="008C374D" w:rsidRDefault="008C374D" w:rsidP="00A21644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3DE3CFEE" w14:textId="492D7B6D" w:rsidR="008C374D" w:rsidRPr="002D0BD6" w:rsidRDefault="00137CB2" w:rsidP="00A21644">
    <w:pPr>
      <w:pStyle w:val="Rodap"/>
      <w:ind w:right="360"/>
      <w:rPr>
        <w:lang w:val="en-GB"/>
      </w:rPr>
    </w:pPr>
    <w:r>
      <w:rPr>
        <w:rFonts w:ascii="Roboto" w:hAnsi="Roboto"/>
        <w:noProof/>
        <w:sz w:val="16"/>
        <w:lang w:val="en-US"/>
      </w:rPr>
      <w:drawing>
        <wp:anchor distT="0" distB="0" distL="114300" distR="114300" simplePos="0" relativeHeight="251658249" behindDoc="0" locked="0" layoutInCell="1" allowOverlap="1" wp14:anchorId="39F6885A" wp14:editId="7F38D2A1">
          <wp:simplePos x="0" y="0"/>
          <wp:positionH relativeFrom="column">
            <wp:posOffset>-1341120</wp:posOffset>
          </wp:positionH>
          <wp:positionV relativeFrom="paragraph">
            <wp:posOffset>278591</wp:posOffset>
          </wp:positionV>
          <wp:extent cx="8305289" cy="330380"/>
          <wp:effectExtent l="0" t="0" r="635" b="0"/>
          <wp:wrapNone/>
          <wp:docPr id="865189320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5189320" name="Grafik 8651893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05289" cy="330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374D">
      <w:rPr>
        <w:noProof/>
      </w:rPr>
      <mc:AlternateContent>
        <mc:Choice Requires="wps">
          <w:drawing>
            <wp:anchor distT="0" distB="0" distL="114300" distR="114300" simplePos="0" relativeHeight="251658247" behindDoc="0" locked="1" layoutInCell="1" allowOverlap="1" wp14:anchorId="34398DDF" wp14:editId="663F1EA1">
              <wp:simplePos x="0" y="0"/>
              <wp:positionH relativeFrom="margin">
                <wp:posOffset>0</wp:posOffset>
              </wp:positionH>
              <wp:positionV relativeFrom="page">
                <wp:posOffset>10225405</wp:posOffset>
              </wp:positionV>
              <wp:extent cx="5695315" cy="766445"/>
              <wp:effectExtent l="0" t="0" r="6985" b="8255"/>
              <wp:wrapNone/>
              <wp:docPr id="98451833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95315" cy="766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8F074C9" w14:textId="0DCBA576" w:rsidR="008C374D" w:rsidRPr="009D3E5C" w:rsidRDefault="008C374D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color w:val="FFFFFF" w:themeColor="background1"/>
                              <w:sz w:val="16"/>
                              <w:szCs w:val="16"/>
                              <w:lang w:val="en-US"/>
                              <w14:textFill>
                                <w14:noFill/>
                              </w14:textFill>
                            </w:rPr>
                          </w:pPr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Better Stands by NZCE – https://betterstands.</w:t>
                          </w:r>
                          <w:r w:rsidR="009C0F0D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398DD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0;margin-top:805.15pt;width:448.45pt;height:60.35pt;z-index:25165824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" filled="f" stroked="f" strokeweight=".5pt">
              <v:textbox inset="0,0,0,0">
                <w:txbxContent>
                  <w:p w14:paraId="18F074C9" w14:textId="0DCBA576" w:rsidR="008C374D" w:rsidRPr="009D3E5C" w:rsidRDefault="008C374D" w:rsidP="00A21644">
                    <w:pPr>
                      <w:tabs>
                        <w:tab w:val="left" w:pos="196"/>
                      </w:tabs>
                      <w:rPr>
                        <w:rFonts w:ascii="Roboto" w:hAnsi="Roboto"/>
                        <w:color w:val="FFFFFF" w:themeColor="background1"/>
                        <w:sz w:val="16"/>
                        <w:szCs w:val="16"/>
                        <w:lang w:val="en-US"/>
                        <w14:textFill>
                          <w14:noFill/>
                        </w14:textFill>
                      </w:rPr>
                    </w:pPr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Better Stands by NZCE – https://betterstands.</w:t>
                    </w:r>
                    <w:r w:rsidR="009C0F0D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org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255365100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52ABFD13" w14:textId="77777777" w:rsidR="000108DE" w:rsidRDefault="000108DE" w:rsidP="00A21644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2B18A0C3" w14:textId="77777777" w:rsidR="000108DE" w:rsidRDefault="000108DE" w:rsidP="00A21644">
    <w:pPr>
      <w:pStyle w:val="Rodap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435480355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C51D1BB" w14:textId="77777777" w:rsidR="000108DE" w:rsidRDefault="000108DE" w:rsidP="00A21644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09E7B3E6" w14:textId="585D1C4D" w:rsidR="000108DE" w:rsidRPr="002D0BD6" w:rsidRDefault="000108DE" w:rsidP="00A21644">
    <w:pPr>
      <w:pStyle w:val="Rodap"/>
      <w:ind w:right="360"/>
      <w:rPr>
        <w:lang w:val="en-GB"/>
      </w:rPr>
    </w:pPr>
    <w:r w:rsidRPr="009E2837">
      <w:rPr>
        <w:noProof/>
        <w:lang w:val="en-GB"/>
      </w:rPr>
      <w:drawing>
        <wp:anchor distT="0" distB="0" distL="114300" distR="114300" simplePos="0" relativeHeight="251658243" behindDoc="0" locked="0" layoutInCell="1" allowOverlap="1" wp14:anchorId="4FF59811" wp14:editId="1BD7B399">
          <wp:simplePos x="0" y="0"/>
          <wp:positionH relativeFrom="column">
            <wp:posOffset>-992505</wp:posOffset>
          </wp:positionH>
          <wp:positionV relativeFrom="paragraph">
            <wp:posOffset>267226</wp:posOffset>
          </wp:positionV>
          <wp:extent cx="7576820" cy="941070"/>
          <wp:effectExtent l="0" t="0" r="5080" b="0"/>
          <wp:wrapNone/>
          <wp:docPr id="933117415" name="Grafik 2">
            <a:extLst xmlns:a="http://schemas.openxmlformats.org/drawingml/2006/main">
              <a:ext uri="{FF2B5EF4-FFF2-40B4-BE49-F238E27FC236}">
                <a16:creationId xmlns:a16="http://schemas.microsoft.com/office/drawing/2014/main" id="{46F3FE61-762F-7F17-0CBB-BD533F8B02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2">
                    <a:extLst>
                      <a:ext uri="{FF2B5EF4-FFF2-40B4-BE49-F238E27FC236}">
                        <a16:creationId xmlns:a16="http://schemas.microsoft.com/office/drawing/2014/main" id="{46F3FE61-762F-7F17-0CBB-BD533F8B02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rcRect b="21176"/>
                  <a:stretch/>
                </pic:blipFill>
                <pic:spPr>
                  <a:xfrm>
                    <a:off x="0" y="0"/>
                    <a:ext cx="7576820" cy="941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1" layoutInCell="1" allowOverlap="1" wp14:anchorId="3D11ABE1" wp14:editId="69FBB286">
              <wp:simplePos x="0" y="0"/>
              <wp:positionH relativeFrom="margin">
                <wp:posOffset>0</wp:posOffset>
              </wp:positionH>
              <wp:positionV relativeFrom="page">
                <wp:posOffset>10225405</wp:posOffset>
              </wp:positionV>
              <wp:extent cx="5695315" cy="766445"/>
              <wp:effectExtent l="0" t="0" r="6985" b="8255"/>
              <wp:wrapNone/>
              <wp:docPr id="137818100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95315" cy="766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D955D02" w14:textId="77777777" w:rsidR="000108DE" w:rsidRPr="009D3E5C" w:rsidRDefault="000108DE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color w:val="FFFFFF" w:themeColor="background1"/>
                              <w:sz w:val="16"/>
                              <w:szCs w:val="16"/>
                              <w:lang w:val="en-US"/>
                              <w14:textFill>
                                <w14:noFill/>
                              </w14:textFill>
                            </w:rPr>
                          </w:pPr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 xml:space="preserve">Better Stands by NZCE – Registered Office: XXX – </w:t>
                          </w:r>
                          <w:proofErr w:type="spellStart"/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Musterstraße</w:t>
                          </w:r>
                          <w:proofErr w:type="spellEnd"/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 xml:space="preserve"> 1, PLZ – Phone: XXX – Email: XXX – https://betterstands.info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11ABE1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0;margin-top:805.15pt;width:448.45pt;height:60.3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" filled="f" stroked="f" strokeweight=".5pt">
              <v:textbox inset="0,0,0,0">
                <w:txbxContent>
                  <w:p w14:paraId="6D955D02" w14:textId="77777777" w:rsidR="000108DE" w:rsidRPr="009D3E5C" w:rsidRDefault="000108DE" w:rsidP="00A21644">
                    <w:pPr>
                      <w:tabs>
                        <w:tab w:val="left" w:pos="196"/>
                      </w:tabs>
                      <w:rPr>
                        <w:rFonts w:ascii="Roboto" w:hAnsi="Roboto"/>
                        <w:color w:val="FFFFFF" w:themeColor="background1"/>
                        <w:sz w:val="16"/>
                        <w:szCs w:val="16"/>
                        <w:lang w:val="en-US"/>
                        <w14:textFill>
                          <w14:noFill/>
                        </w14:textFill>
                      </w:rPr>
                    </w:pPr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 xml:space="preserve">Better Stands by NZCE – Registered Office: XXX – </w:t>
                    </w:r>
                    <w:proofErr w:type="spellStart"/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Musterstraße</w:t>
                    </w:r>
                    <w:proofErr w:type="spellEnd"/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 xml:space="preserve"> 1, PLZ – Phone: XXX – Email: XXX – https://betterstands.info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F25C5" w14:textId="77777777" w:rsidR="00E2386F" w:rsidRDefault="00E2386F" w:rsidP="00861B05">
      <w:r>
        <w:separator/>
      </w:r>
    </w:p>
  </w:footnote>
  <w:footnote w:type="continuationSeparator" w:id="0">
    <w:p w14:paraId="05102D5F" w14:textId="77777777" w:rsidR="00E2386F" w:rsidRDefault="00E2386F" w:rsidP="00861B05">
      <w:r>
        <w:continuationSeparator/>
      </w:r>
    </w:p>
  </w:footnote>
  <w:footnote w:type="continuationNotice" w:id="1">
    <w:p w14:paraId="6F231470" w14:textId="77777777" w:rsidR="00E2386F" w:rsidRDefault="00E2386F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D9633" w14:textId="1345489C" w:rsidR="008C374D" w:rsidRDefault="00701299">
    <w:pPr>
      <w:pStyle w:val="Cabealho"/>
    </w:pPr>
    <w:r>
      <w:rPr>
        <w:rFonts w:ascii="Roboto" w:hAnsi="Roboto"/>
        <w:noProof/>
      </w:rPr>
      <w:drawing>
        <wp:anchor distT="0" distB="0" distL="114300" distR="114300" simplePos="0" relativeHeight="251658248" behindDoc="0" locked="0" layoutInCell="1" allowOverlap="1" wp14:anchorId="61E2F17C" wp14:editId="63FF4AD5">
          <wp:simplePos x="0" y="0"/>
          <wp:positionH relativeFrom="column">
            <wp:posOffset>-34534</wp:posOffset>
          </wp:positionH>
          <wp:positionV relativeFrom="paragraph">
            <wp:posOffset>42247</wp:posOffset>
          </wp:positionV>
          <wp:extent cx="1220768" cy="551397"/>
          <wp:effectExtent l="0" t="0" r="0" b="0"/>
          <wp:wrapNone/>
          <wp:docPr id="2090341394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0341394" name="Grafik 20903413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0768" cy="5513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374D">
      <w:rPr>
        <w:noProof/>
      </w:rPr>
      <mc:AlternateContent>
        <mc:Choice Requires="wps">
          <w:drawing>
            <wp:anchor distT="0" distB="0" distL="114300" distR="114300" simplePos="0" relativeHeight="251658246" behindDoc="0" locked="1" layoutInCell="1" allowOverlap="1" wp14:anchorId="522766A5" wp14:editId="7EADD1B6">
              <wp:simplePos x="0" y="0"/>
              <wp:positionH relativeFrom="margin">
                <wp:posOffset>4379595</wp:posOffset>
              </wp:positionH>
              <wp:positionV relativeFrom="page">
                <wp:posOffset>431165</wp:posOffset>
              </wp:positionV>
              <wp:extent cx="1684020" cy="768350"/>
              <wp:effectExtent l="0" t="0" r="0" b="6350"/>
              <wp:wrapNone/>
              <wp:docPr id="872042287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4020" cy="768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665C5C5" w14:textId="77777777" w:rsidR="008C374D" w:rsidRPr="006E608D" w:rsidRDefault="008C374D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company</w:t>
                          </w:r>
                        </w:p>
                        <w:p w14:paraId="0960C3C0" w14:textId="77777777" w:rsidR="008C374D" w:rsidRPr="006E608D" w:rsidRDefault="008C374D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address</w:t>
                          </w:r>
                        </w:p>
                        <w:p w14:paraId="60426488" w14:textId="77777777" w:rsidR="008C374D" w:rsidRPr="006E608D" w:rsidRDefault="008C374D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city &amp; postcode</w:t>
                          </w:r>
                        </w:p>
                        <w:p w14:paraId="6E178FB1" w14:textId="77777777" w:rsidR="008C374D" w:rsidRPr="006E608D" w:rsidRDefault="008C374D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 xml:space="preserve">Please </w:t>
                          </w:r>
                          <w:proofErr w:type="spellStart"/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customise</w:t>
                          </w:r>
                          <w:proofErr w:type="spellEnd"/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 xml:space="preserve"> country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2766A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44.85pt;margin-top:33.95pt;width:132.6pt;height:60.5pt;z-index:25165824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" fillcolor="yellow" stroked="f" strokeweight=".5pt">
              <v:textbox inset="0,0,0,0">
                <w:txbxContent>
                  <w:p w14:paraId="0665C5C5" w14:textId="77777777" w:rsidR="008C374D" w:rsidRPr="006E608D" w:rsidRDefault="008C374D" w:rsidP="00A21644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company</w:t>
                    </w:r>
                  </w:p>
                  <w:p w14:paraId="0960C3C0" w14:textId="77777777" w:rsidR="008C374D" w:rsidRPr="006E608D" w:rsidRDefault="008C374D" w:rsidP="00A21644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address</w:t>
                    </w:r>
                  </w:p>
                  <w:p w14:paraId="60426488" w14:textId="77777777" w:rsidR="008C374D" w:rsidRPr="006E608D" w:rsidRDefault="008C374D" w:rsidP="00A21644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city &amp; postcode</w:t>
                    </w:r>
                  </w:p>
                  <w:p w14:paraId="6E178FB1" w14:textId="77777777" w:rsidR="008C374D" w:rsidRPr="006E608D" w:rsidRDefault="008C374D" w:rsidP="00A21644">
                    <w:pPr>
                      <w:tabs>
                        <w:tab w:val="left" w:pos="196"/>
                      </w:tabs>
                      <w:rPr>
                        <w:rFonts w:ascii="Roboto" w:hAnsi="Roboto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Please </w:t>
                    </w:r>
                    <w:proofErr w:type="spellStart"/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customise</w:t>
                    </w:r>
                    <w:proofErr w:type="spellEnd"/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 country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F0A7C" w14:textId="77777777" w:rsidR="008C374D" w:rsidRDefault="008C374D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245" behindDoc="0" locked="1" layoutInCell="1" allowOverlap="1" wp14:anchorId="09D2EC14" wp14:editId="7BB77448">
              <wp:simplePos x="0" y="0"/>
              <wp:positionH relativeFrom="margin">
                <wp:posOffset>4364355</wp:posOffset>
              </wp:positionH>
              <wp:positionV relativeFrom="page">
                <wp:posOffset>363855</wp:posOffset>
              </wp:positionV>
              <wp:extent cx="1684020" cy="768350"/>
              <wp:effectExtent l="0" t="0" r="5080" b="6350"/>
              <wp:wrapNone/>
              <wp:docPr id="682855840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4020" cy="768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BBD03AE" w14:textId="77777777" w:rsidR="008C374D" w:rsidRPr="006E608D" w:rsidRDefault="008C374D" w:rsidP="009E283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company</w:t>
                          </w:r>
                        </w:p>
                        <w:p w14:paraId="7D43210B" w14:textId="77777777" w:rsidR="008C374D" w:rsidRPr="006E608D" w:rsidRDefault="008C374D" w:rsidP="009E283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address</w:t>
                          </w:r>
                        </w:p>
                        <w:p w14:paraId="1357A659" w14:textId="77777777" w:rsidR="008C374D" w:rsidRPr="006E608D" w:rsidRDefault="008C374D" w:rsidP="009E283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city &amp; postcode</w:t>
                          </w:r>
                        </w:p>
                        <w:p w14:paraId="249567D8" w14:textId="77777777" w:rsidR="008C374D" w:rsidRPr="006E608D" w:rsidRDefault="008C374D" w:rsidP="009E283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 xml:space="preserve">Please </w:t>
                          </w:r>
                          <w:proofErr w:type="spellStart"/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customise</w:t>
                          </w:r>
                          <w:proofErr w:type="spellEnd"/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 xml:space="preserve"> country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9D2EC14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43.65pt;margin-top:28.65pt;width:132.6pt;height:60.5pt;z-index:2516582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" fillcolor="yellow" stroked="f" strokeweight=".5pt">
              <v:textbox inset="0,0,0,0">
                <w:txbxContent>
                  <w:p w14:paraId="5BBD03AE" w14:textId="77777777" w:rsidR="008C374D" w:rsidRPr="006E608D" w:rsidRDefault="008C374D" w:rsidP="009E283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company</w:t>
                    </w:r>
                  </w:p>
                  <w:p w14:paraId="7D43210B" w14:textId="77777777" w:rsidR="008C374D" w:rsidRPr="006E608D" w:rsidRDefault="008C374D" w:rsidP="009E283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address</w:t>
                    </w:r>
                  </w:p>
                  <w:p w14:paraId="1357A659" w14:textId="77777777" w:rsidR="008C374D" w:rsidRPr="006E608D" w:rsidRDefault="008C374D" w:rsidP="009E283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city &amp; postcode</w:t>
                    </w:r>
                  </w:p>
                  <w:p w14:paraId="249567D8" w14:textId="77777777" w:rsidR="008C374D" w:rsidRPr="006E608D" w:rsidRDefault="008C374D" w:rsidP="009E283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Please </w:t>
                    </w:r>
                    <w:proofErr w:type="spellStart"/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customise</w:t>
                    </w:r>
                    <w:proofErr w:type="spellEnd"/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 country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5B8A3" w14:textId="0526F65B" w:rsidR="000108DE" w:rsidRDefault="000756DA">
    <w:pPr>
      <w:pStyle w:val="Cabealho"/>
    </w:pPr>
    <w:r>
      <w:rPr>
        <w:rFonts w:ascii="Roboto" w:hAnsi="Roboto"/>
        <w:noProof/>
      </w:rPr>
      <w:drawing>
        <wp:anchor distT="0" distB="0" distL="114300" distR="114300" simplePos="0" relativeHeight="251658240" behindDoc="1" locked="0" layoutInCell="1" allowOverlap="1" wp14:anchorId="5D90247A" wp14:editId="502DB935">
          <wp:simplePos x="0" y="0"/>
          <wp:positionH relativeFrom="page">
            <wp:posOffset>72390</wp:posOffset>
          </wp:positionH>
          <wp:positionV relativeFrom="paragraph">
            <wp:posOffset>1697677</wp:posOffset>
          </wp:positionV>
          <wp:extent cx="7770787" cy="7994985"/>
          <wp:effectExtent l="228600" t="514350" r="78105" b="0"/>
          <wp:wrapNone/>
          <wp:docPr id="2099839888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 amt="1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826414">
                    <a:off x="0" y="0"/>
                    <a:ext cx="7770787" cy="7994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1588D">
      <w:rPr>
        <w:noProof/>
      </w:rPr>
      <w:drawing>
        <wp:anchor distT="0" distB="0" distL="114300" distR="114300" simplePos="0" relativeHeight="251658244" behindDoc="1" locked="0" layoutInCell="1" allowOverlap="1" wp14:anchorId="19C52072" wp14:editId="2C43E944">
          <wp:simplePos x="0" y="0"/>
          <wp:positionH relativeFrom="margin">
            <wp:posOffset>-63970</wp:posOffset>
          </wp:positionH>
          <wp:positionV relativeFrom="paragraph">
            <wp:posOffset>-635</wp:posOffset>
          </wp:positionV>
          <wp:extent cx="1280160" cy="640080"/>
          <wp:effectExtent l="0" t="0" r="0" b="0"/>
          <wp:wrapNone/>
          <wp:docPr id="736405848" name="Grafik 1" descr="Ein Bild, das Text, Schrift, Grafiken, Screensho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405848" name="Grafik 1" descr="Ein Bild, das Text, Schrift, Grafiken, Screenshot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08DE">
      <w:rPr>
        <w:noProof/>
      </w:rPr>
      <mc:AlternateContent>
        <mc:Choice Requires="wps">
          <w:drawing>
            <wp:anchor distT="0" distB="0" distL="114300" distR="114300" simplePos="0" relativeHeight="251658241" behindDoc="0" locked="1" layoutInCell="1" allowOverlap="1" wp14:anchorId="6D1ED7D6" wp14:editId="2AEAB176">
              <wp:simplePos x="0" y="0"/>
              <wp:positionH relativeFrom="margin">
                <wp:posOffset>4379595</wp:posOffset>
              </wp:positionH>
              <wp:positionV relativeFrom="page">
                <wp:posOffset>431165</wp:posOffset>
              </wp:positionV>
              <wp:extent cx="1684020" cy="768350"/>
              <wp:effectExtent l="0" t="0" r="0" b="6350"/>
              <wp:wrapNone/>
              <wp:docPr id="182779153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4020" cy="768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3A903E6" w14:textId="77777777" w:rsidR="000108DE" w:rsidRPr="006E608D" w:rsidRDefault="000108DE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company</w:t>
                          </w:r>
                        </w:p>
                        <w:p w14:paraId="16076A32" w14:textId="77777777" w:rsidR="000108DE" w:rsidRPr="006E608D" w:rsidRDefault="000108DE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address</w:t>
                          </w:r>
                        </w:p>
                        <w:p w14:paraId="3581B943" w14:textId="77777777" w:rsidR="000108DE" w:rsidRPr="006E608D" w:rsidRDefault="000108DE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city &amp; postcode</w:t>
                          </w:r>
                        </w:p>
                        <w:p w14:paraId="4CAD028D" w14:textId="77777777" w:rsidR="000108DE" w:rsidRPr="006E608D" w:rsidRDefault="000108DE" w:rsidP="00A21644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 xml:space="preserve">Please </w:t>
                          </w:r>
                          <w:proofErr w:type="spellStart"/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customise</w:t>
                          </w:r>
                          <w:proofErr w:type="spellEnd"/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 xml:space="preserve"> country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1ED7D6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44.85pt;margin-top:33.95pt;width:132.6pt;height:60.5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" fillcolor="yellow" stroked="f" strokeweight=".5pt">
              <v:textbox inset="0,0,0,0">
                <w:txbxContent>
                  <w:p w14:paraId="53A903E6" w14:textId="77777777" w:rsidR="000108DE" w:rsidRPr="006E608D" w:rsidRDefault="000108DE" w:rsidP="00A21644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company</w:t>
                    </w:r>
                  </w:p>
                  <w:p w14:paraId="16076A32" w14:textId="77777777" w:rsidR="000108DE" w:rsidRPr="006E608D" w:rsidRDefault="000108DE" w:rsidP="00A21644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address</w:t>
                    </w:r>
                  </w:p>
                  <w:p w14:paraId="3581B943" w14:textId="77777777" w:rsidR="000108DE" w:rsidRPr="006E608D" w:rsidRDefault="000108DE" w:rsidP="00A21644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city &amp; postcode</w:t>
                    </w:r>
                  </w:p>
                  <w:p w14:paraId="4CAD028D" w14:textId="77777777" w:rsidR="000108DE" w:rsidRPr="006E608D" w:rsidRDefault="000108DE" w:rsidP="00A21644">
                    <w:pPr>
                      <w:tabs>
                        <w:tab w:val="left" w:pos="196"/>
                      </w:tabs>
                      <w:rPr>
                        <w:rFonts w:ascii="Roboto" w:hAnsi="Roboto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Please </w:t>
                    </w:r>
                    <w:proofErr w:type="spellStart"/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customise</w:t>
                    </w:r>
                    <w:proofErr w:type="spellEnd"/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 country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CE8A049E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EAEAC68C"/>
    <w:lvl w:ilvl="0">
      <w:start w:val="1"/>
      <w:numFmt w:val="bullet"/>
      <w:pStyle w:val="Commarcadores2"/>
      <w:lvlText w:val=""/>
      <w:lvlJc w:val="left"/>
      <w:pPr>
        <w:ind w:left="644" w:hanging="360"/>
      </w:pPr>
      <w:rPr>
        <w:rFonts w:ascii="Symbol" w:hAnsi="Symbol" w:cs="Symbol" w:hint="default"/>
        <w:color w:val="0098DE" w:themeColor="background2"/>
        <w:sz w:val="20"/>
      </w:rPr>
    </w:lvl>
  </w:abstractNum>
  <w:abstractNum w:abstractNumId="2" w15:restartNumberingAfterBreak="0">
    <w:nsid w:val="FFFFFF88"/>
    <w:multiLevelType w:val="singleLevel"/>
    <w:tmpl w:val="6C9AC28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6922B8A4"/>
    <w:lvl w:ilvl="0">
      <w:start w:val="1"/>
      <w:numFmt w:val="bullet"/>
      <w:pStyle w:val="Commarcadores"/>
      <w:lvlText w:val=""/>
      <w:lvlJc w:val="left"/>
      <w:pPr>
        <w:ind w:left="360" w:hanging="360"/>
      </w:pPr>
      <w:rPr>
        <w:rFonts w:ascii="Symbol" w:hAnsi="Symbol" w:cs="Symbol" w:hint="default"/>
        <w:color w:val="0098DE" w:themeColor="background2"/>
        <w:sz w:val="20"/>
      </w:rPr>
    </w:lvl>
  </w:abstractNum>
  <w:abstractNum w:abstractNumId="4" w15:restartNumberingAfterBreak="0">
    <w:nsid w:val="047B0BA8"/>
    <w:multiLevelType w:val="hybridMultilevel"/>
    <w:tmpl w:val="95FEC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003AC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0914B9F"/>
    <w:multiLevelType w:val="multilevel"/>
    <w:tmpl w:val="C0DE972C"/>
    <w:lvl w:ilvl="0">
      <w:start w:val="8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7" w15:restartNumberingAfterBreak="0">
    <w:nsid w:val="13763BF1"/>
    <w:multiLevelType w:val="hybridMultilevel"/>
    <w:tmpl w:val="8A6CF27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007CAB"/>
    <w:multiLevelType w:val="hybridMultilevel"/>
    <w:tmpl w:val="F77E1F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25001F"/>
    <w:multiLevelType w:val="hybridMultilevel"/>
    <w:tmpl w:val="B0788AC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C51DF8"/>
    <w:multiLevelType w:val="multilevel"/>
    <w:tmpl w:val="B3A444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 w15:restartNumberingAfterBreak="0">
    <w:nsid w:val="207449F3"/>
    <w:multiLevelType w:val="hybridMultilevel"/>
    <w:tmpl w:val="468490A0"/>
    <w:lvl w:ilvl="0" w:tplc="B088E8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362D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FCB2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A6F1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1CB5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D27E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942D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6ACC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62BE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BB00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3DF255E"/>
    <w:multiLevelType w:val="hybridMultilevel"/>
    <w:tmpl w:val="C3DEABA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A30A2B"/>
    <w:multiLevelType w:val="multilevel"/>
    <w:tmpl w:val="6E703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3A9903"/>
    <w:multiLevelType w:val="hybridMultilevel"/>
    <w:tmpl w:val="0098425A"/>
    <w:lvl w:ilvl="0" w:tplc="CAB8AB10">
      <w:start w:val="1"/>
      <w:numFmt w:val="decimal"/>
      <w:lvlText w:val="%1."/>
      <w:lvlJc w:val="left"/>
      <w:pPr>
        <w:ind w:left="720" w:hanging="360"/>
      </w:pPr>
    </w:lvl>
    <w:lvl w:ilvl="1" w:tplc="05B436D2">
      <w:start w:val="1"/>
      <w:numFmt w:val="lowerLetter"/>
      <w:lvlText w:val="%2."/>
      <w:lvlJc w:val="left"/>
      <w:pPr>
        <w:ind w:left="1440" w:hanging="360"/>
      </w:pPr>
    </w:lvl>
    <w:lvl w:ilvl="2" w:tplc="944E213E">
      <w:start w:val="1"/>
      <w:numFmt w:val="lowerRoman"/>
      <w:lvlText w:val="%3."/>
      <w:lvlJc w:val="right"/>
      <w:pPr>
        <w:ind w:left="2160" w:hanging="180"/>
      </w:pPr>
    </w:lvl>
    <w:lvl w:ilvl="3" w:tplc="A3766C96">
      <w:start w:val="1"/>
      <w:numFmt w:val="decimal"/>
      <w:lvlText w:val="%4."/>
      <w:lvlJc w:val="left"/>
      <w:pPr>
        <w:ind w:left="2880" w:hanging="360"/>
      </w:pPr>
    </w:lvl>
    <w:lvl w:ilvl="4" w:tplc="33DCEBCA">
      <w:start w:val="1"/>
      <w:numFmt w:val="lowerLetter"/>
      <w:lvlText w:val="%5."/>
      <w:lvlJc w:val="left"/>
      <w:pPr>
        <w:ind w:left="3600" w:hanging="360"/>
      </w:pPr>
    </w:lvl>
    <w:lvl w:ilvl="5" w:tplc="5EF07270">
      <w:start w:val="1"/>
      <w:numFmt w:val="lowerRoman"/>
      <w:lvlText w:val="%6."/>
      <w:lvlJc w:val="right"/>
      <w:pPr>
        <w:ind w:left="4320" w:hanging="180"/>
      </w:pPr>
    </w:lvl>
    <w:lvl w:ilvl="6" w:tplc="B6820E54">
      <w:start w:val="1"/>
      <w:numFmt w:val="decimal"/>
      <w:lvlText w:val="%7."/>
      <w:lvlJc w:val="left"/>
      <w:pPr>
        <w:ind w:left="5040" w:hanging="360"/>
      </w:pPr>
    </w:lvl>
    <w:lvl w:ilvl="7" w:tplc="EBC20602">
      <w:start w:val="1"/>
      <w:numFmt w:val="lowerLetter"/>
      <w:lvlText w:val="%8."/>
      <w:lvlJc w:val="left"/>
      <w:pPr>
        <w:ind w:left="5760" w:hanging="360"/>
      </w:pPr>
    </w:lvl>
    <w:lvl w:ilvl="8" w:tplc="F9A034B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D918FE"/>
    <w:multiLevelType w:val="hybridMultilevel"/>
    <w:tmpl w:val="FC90D8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DF272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70A372D0"/>
    <w:multiLevelType w:val="hybridMultilevel"/>
    <w:tmpl w:val="B9C2D616"/>
    <w:lvl w:ilvl="0" w:tplc="849CD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A047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78B4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9E66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5E98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DA80D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4895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30F3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361F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5576332">
    <w:abstractNumId w:val="3"/>
  </w:num>
  <w:num w:numId="2" w16cid:durableId="1994605131">
    <w:abstractNumId w:val="1"/>
  </w:num>
  <w:num w:numId="3" w16cid:durableId="6061336">
    <w:abstractNumId w:val="2"/>
  </w:num>
  <w:num w:numId="4" w16cid:durableId="2059238915">
    <w:abstractNumId w:val="0"/>
  </w:num>
  <w:num w:numId="5" w16cid:durableId="1628658432">
    <w:abstractNumId w:val="17"/>
  </w:num>
  <w:num w:numId="6" w16cid:durableId="776565944">
    <w:abstractNumId w:val="5"/>
  </w:num>
  <w:num w:numId="7" w16cid:durableId="595092777">
    <w:abstractNumId w:val="12"/>
  </w:num>
  <w:num w:numId="8" w16cid:durableId="55323528">
    <w:abstractNumId w:val="4"/>
  </w:num>
  <w:num w:numId="9" w16cid:durableId="367410947">
    <w:abstractNumId w:val="7"/>
  </w:num>
  <w:num w:numId="10" w16cid:durableId="83457055">
    <w:abstractNumId w:val="8"/>
  </w:num>
  <w:num w:numId="11" w16cid:durableId="2089686549">
    <w:abstractNumId w:val="15"/>
  </w:num>
  <w:num w:numId="12" w16cid:durableId="2010063778">
    <w:abstractNumId w:val="11"/>
  </w:num>
  <w:num w:numId="13" w16cid:durableId="1468428736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63942272">
    <w:abstractNumId w:val="10"/>
  </w:num>
  <w:num w:numId="15" w16cid:durableId="1604681380">
    <w:abstractNumId w:val="9"/>
  </w:num>
  <w:num w:numId="16" w16cid:durableId="1494183662">
    <w:abstractNumId w:val="13"/>
  </w:num>
  <w:num w:numId="17" w16cid:durableId="732387971">
    <w:abstractNumId w:val="18"/>
  </w:num>
  <w:num w:numId="18" w16cid:durableId="1541240051">
    <w:abstractNumId w:val="16"/>
  </w:num>
  <w:num w:numId="19" w16cid:durableId="209200516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attachedTemplate r:id="rId1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B18"/>
    <w:rsid w:val="000029AC"/>
    <w:rsid w:val="0000370B"/>
    <w:rsid w:val="000074D0"/>
    <w:rsid w:val="000108DE"/>
    <w:rsid w:val="00010DA0"/>
    <w:rsid w:val="00016B1D"/>
    <w:rsid w:val="00021DF8"/>
    <w:rsid w:val="00022782"/>
    <w:rsid w:val="00024B19"/>
    <w:rsid w:val="0002730B"/>
    <w:rsid w:val="00027912"/>
    <w:rsid w:val="000322AE"/>
    <w:rsid w:val="000325F9"/>
    <w:rsid w:val="00032F72"/>
    <w:rsid w:val="0003642B"/>
    <w:rsid w:val="00041772"/>
    <w:rsid w:val="000420A1"/>
    <w:rsid w:val="0004459B"/>
    <w:rsid w:val="00045D4F"/>
    <w:rsid w:val="000472EE"/>
    <w:rsid w:val="00050066"/>
    <w:rsid w:val="00051642"/>
    <w:rsid w:val="00051A21"/>
    <w:rsid w:val="000534E7"/>
    <w:rsid w:val="000539B2"/>
    <w:rsid w:val="00054A14"/>
    <w:rsid w:val="00055730"/>
    <w:rsid w:val="0006023B"/>
    <w:rsid w:val="00060924"/>
    <w:rsid w:val="000624BD"/>
    <w:rsid w:val="00063868"/>
    <w:rsid w:val="000669DD"/>
    <w:rsid w:val="00066BB3"/>
    <w:rsid w:val="00072CFD"/>
    <w:rsid w:val="00072FAB"/>
    <w:rsid w:val="0007320E"/>
    <w:rsid w:val="000756DA"/>
    <w:rsid w:val="00076227"/>
    <w:rsid w:val="0008434B"/>
    <w:rsid w:val="0009065B"/>
    <w:rsid w:val="00090CCF"/>
    <w:rsid w:val="0009164F"/>
    <w:rsid w:val="00096230"/>
    <w:rsid w:val="000A0B2D"/>
    <w:rsid w:val="000A0EA4"/>
    <w:rsid w:val="000A74E1"/>
    <w:rsid w:val="000C16F8"/>
    <w:rsid w:val="000C2F51"/>
    <w:rsid w:val="000C30E9"/>
    <w:rsid w:val="000C44A5"/>
    <w:rsid w:val="000C48AF"/>
    <w:rsid w:val="000C6E17"/>
    <w:rsid w:val="000C744D"/>
    <w:rsid w:val="000C7FAA"/>
    <w:rsid w:val="000D181E"/>
    <w:rsid w:val="000D23CA"/>
    <w:rsid w:val="000D3BCF"/>
    <w:rsid w:val="000E0523"/>
    <w:rsid w:val="000E0A2F"/>
    <w:rsid w:val="000E446F"/>
    <w:rsid w:val="000F30D3"/>
    <w:rsid w:val="00105202"/>
    <w:rsid w:val="00107412"/>
    <w:rsid w:val="001112A2"/>
    <w:rsid w:val="00112B18"/>
    <w:rsid w:val="001217E5"/>
    <w:rsid w:val="001231C3"/>
    <w:rsid w:val="00124525"/>
    <w:rsid w:val="00125004"/>
    <w:rsid w:val="0012574B"/>
    <w:rsid w:val="0012672F"/>
    <w:rsid w:val="00136895"/>
    <w:rsid w:val="00137CB2"/>
    <w:rsid w:val="00141337"/>
    <w:rsid w:val="00144D91"/>
    <w:rsid w:val="00145378"/>
    <w:rsid w:val="00146300"/>
    <w:rsid w:val="001470A8"/>
    <w:rsid w:val="00147D11"/>
    <w:rsid w:val="00147FA2"/>
    <w:rsid w:val="00151B92"/>
    <w:rsid w:val="00153D4C"/>
    <w:rsid w:val="001550BD"/>
    <w:rsid w:val="00155A9E"/>
    <w:rsid w:val="00165C8E"/>
    <w:rsid w:val="001662A3"/>
    <w:rsid w:val="001666E3"/>
    <w:rsid w:val="0017528F"/>
    <w:rsid w:val="0018005A"/>
    <w:rsid w:val="00181338"/>
    <w:rsid w:val="00181D2D"/>
    <w:rsid w:val="00182D03"/>
    <w:rsid w:val="00185A99"/>
    <w:rsid w:val="00186EAF"/>
    <w:rsid w:val="001877FA"/>
    <w:rsid w:val="001A1175"/>
    <w:rsid w:val="001A4FCC"/>
    <w:rsid w:val="001A535E"/>
    <w:rsid w:val="001A740E"/>
    <w:rsid w:val="001B5149"/>
    <w:rsid w:val="001B5963"/>
    <w:rsid w:val="001B65C7"/>
    <w:rsid w:val="001B67D9"/>
    <w:rsid w:val="001C17F0"/>
    <w:rsid w:val="001C2960"/>
    <w:rsid w:val="001C4A8B"/>
    <w:rsid w:val="001C6CBD"/>
    <w:rsid w:val="001D3DEE"/>
    <w:rsid w:val="001D43A5"/>
    <w:rsid w:val="001D4D65"/>
    <w:rsid w:val="001E07EF"/>
    <w:rsid w:val="001E724A"/>
    <w:rsid w:val="00202D8B"/>
    <w:rsid w:val="002030B2"/>
    <w:rsid w:val="002051C5"/>
    <w:rsid w:val="002053E6"/>
    <w:rsid w:val="0020546D"/>
    <w:rsid w:val="00210758"/>
    <w:rsid w:val="00211A11"/>
    <w:rsid w:val="00212159"/>
    <w:rsid w:val="002136D3"/>
    <w:rsid w:val="00213A17"/>
    <w:rsid w:val="00216F7E"/>
    <w:rsid w:val="002224FF"/>
    <w:rsid w:val="00225B35"/>
    <w:rsid w:val="002301D1"/>
    <w:rsid w:val="0023207F"/>
    <w:rsid w:val="00232BB8"/>
    <w:rsid w:val="00233F38"/>
    <w:rsid w:val="002347C1"/>
    <w:rsid w:val="00236D4B"/>
    <w:rsid w:val="00237841"/>
    <w:rsid w:val="00237C39"/>
    <w:rsid w:val="002401A1"/>
    <w:rsid w:val="00241374"/>
    <w:rsid w:val="00241FAB"/>
    <w:rsid w:val="00253120"/>
    <w:rsid w:val="002551CA"/>
    <w:rsid w:val="0026191E"/>
    <w:rsid w:val="0026203D"/>
    <w:rsid w:val="00265E5C"/>
    <w:rsid w:val="00270F9B"/>
    <w:rsid w:val="002729EE"/>
    <w:rsid w:val="00280B89"/>
    <w:rsid w:val="00282F28"/>
    <w:rsid w:val="00285CD9"/>
    <w:rsid w:val="00294578"/>
    <w:rsid w:val="002A0536"/>
    <w:rsid w:val="002A108D"/>
    <w:rsid w:val="002A1AD8"/>
    <w:rsid w:val="002A2DA9"/>
    <w:rsid w:val="002A6F9A"/>
    <w:rsid w:val="002B289F"/>
    <w:rsid w:val="002B3DF0"/>
    <w:rsid w:val="002B4CFB"/>
    <w:rsid w:val="002B4D0C"/>
    <w:rsid w:val="002B59F7"/>
    <w:rsid w:val="002C2449"/>
    <w:rsid w:val="002C4234"/>
    <w:rsid w:val="002C5B1C"/>
    <w:rsid w:val="002D0BD6"/>
    <w:rsid w:val="002E5A90"/>
    <w:rsid w:val="002E638A"/>
    <w:rsid w:val="002F0579"/>
    <w:rsid w:val="002F2928"/>
    <w:rsid w:val="002F35C0"/>
    <w:rsid w:val="002F451D"/>
    <w:rsid w:val="002F740F"/>
    <w:rsid w:val="002F74A5"/>
    <w:rsid w:val="00303150"/>
    <w:rsid w:val="00304B73"/>
    <w:rsid w:val="00305AC7"/>
    <w:rsid w:val="003072DD"/>
    <w:rsid w:val="00321433"/>
    <w:rsid w:val="00321612"/>
    <w:rsid w:val="00326C4A"/>
    <w:rsid w:val="00327A46"/>
    <w:rsid w:val="003352B9"/>
    <w:rsid w:val="00335C4B"/>
    <w:rsid w:val="003431A5"/>
    <w:rsid w:val="00343CBB"/>
    <w:rsid w:val="00345E2B"/>
    <w:rsid w:val="003475C2"/>
    <w:rsid w:val="00350EBE"/>
    <w:rsid w:val="00352512"/>
    <w:rsid w:val="00352E64"/>
    <w:rsid w:val="00356100"/>
    <w:rsid w:val="00360807"/>
    <w:rsid w:val="0036086C"/>
    <w:rsid w:val="00364376"/>
    <w:rsid w:val="00365255"/>
    <w:rsid w:val="00366C25"/>
    <w:rsid w:val="003754D9"/>
    <w:rsid w:val="003811E9"/>
    <w:rsid w:val="00381421"/>
    <w:rsid w:val="00383DFA"/>
    <w:rsid w:val="0038549F"/>
    <w:rsid w:val="00391D4A"/>
    <w:rsid w:val="00392842"/>
    <w:rsid w:val="003935C1"/>
    <w:rsid w:val="003935FC"/>
    <w:rsid w:val="00396CDF"/>
    <w:rsid w:val="003A09E5"/>
    <w:rsid w:val="003A0F64"/>
    <w:rsid w:val="003A62EE"/>
    <w:rsid w:val="003A7A3A"/>
    <w:rsid w:val="003B22E0"/>
    <w:rsid w:val="003B4203"/>
    <w:rsid w:val="003C0433"/>
    <w:rsid w:val="003C65F7"/>
    <w:rsid w:val="003C733D"/>
    <w:rsid w:val="003C7C6D"/>
    <w:rsid w:val="003D3D31"/>
    <w:rsid w:val="003D490A"/>
    <w:rsid w:val="003D4C95"/>
    <w:rsid w:val="003E3E4E"/>
    <w:rsid w:val="003F6450"/>
    <w:rsid w:val="004029CA"/>
    <w:rsid w:val="004045E4"/>
    <w:rsid w:val="00405848"/>
    <w:rsid w:val="00406125"/>
    <w:rsid w:val="004061AF"/>
    <w:rsid w:val="00407F28"/>
    <w:rsid w:val="00410B52"/>
    <w:rsid w:val="00410E0F"/>
    <w:rsid w:val="00411259"/>
    <w:rsid w:val="004127EA"/>
    <w:rsid w:val="00416933"/>
    <w:rsid w:val="004201CB"/>
    <w:rsid w:val="00427CE3"/>
    <w:rsid w:val="004301B1"/>
    <w:rsid w:val="004328D8"/>
    <w:rsid w:val="00432F60"/>
    <w:rsid w:val="00435D1A"/>
    <w:rsid w:val="0045422B"/>
    <w:rsid w:val="00454D61"/>
    <w:rsid w:val="004559EA"/>
    <w:rsid w:val="00457DA8"/>
    <w:rsid w:val="00457F0D"/>
    <w:rsid w:val="004623B4"/>
    <w:rsid w:val="004639CD"/>
    <w:rsid w:val="004660A7"/>
    <w:rsid w:val="0047034F"/>
    <w:rsid w:val="0047041E"/>
    <w:rsid w:val="00470D69"/>
    <w:rsid w:val="004718BC"/>
    <w:rsid w:val="00473692"/>
    <w:rsid w:val="00476370"/>
    <w:rsid w:val="00477711"/>
    <w:rsid w:val="00480493"/>
    <w:rsid w:val="00481E6C"/>
    <w:rsid w:val="00482627"/>
    <w:rsid w:val="00484D66"/>
    <w:rsid w:val="004867FF"/>
    <w:rsid w:val="0049108B"/>
    <w:rsid w:val="004A3240"/>
    <w:rsid w:val="004A3602"/>
    <w:rsid w:val="004A55F8"/>
    <w:rsid w:val="004B09E4"/>
    <w:rsid w:val="004B2116"/>
    <w:rsid w:val="004B300A"/>
    <w:rsid w:val="004B3CA1"/>
    <w:rsid w:val="004B47EE"/>
    <w:rsid w:val="004C6467"/>
    <w:rsid w:val="004D2AFB"/>
    <w:rsid w:val="004D54E6"/>
    <w:rsid w:val="004D736A"/>
    <w:rsid w:val="004E02A0"/>
    <w:rsid w:val="004E3698"/>
    <w:rsid w:val="004E78ED"/>
    <w:rsid w:val="004F32CA"/>
    <w:rsid w:val="004F55BC"/>
    <w:rsid w:val="004F6C19"/>
    <w:rsid w:val="004F726B"/>
    <w:rsid w:val="004F7A7F"/>
    <w:rsid w:val="00505CAC"/>
    <w:rsid w:val="0051500C"/>
    <w:rsid w:val="005154C2"/>
    <w:rsid w:val="005161A6"/>
    <w:rsid w:val="005177AC"/>
    <w:rsid w:val="00521E30"/>
    <w:rsid w:val="00523628"/>
    <w:rsid w:val="0052760E"/>
    <w:rsid w:val="005329CA"/>
    <w:rsid w:val="00532C92"/>
    <w:rsid w:val="00533613"/>
    <w:rsid w:val="00534375"/>
    <w:rsid w:val="00535FB0"/>
    <w:rsid w:val="00541159"/>
    <w:rsid w:val="00542214"/>
    <w:rsid w:val="005432F7"/>
    <w:rsid w:val="00545A5E"/>
    <w:rsid w:val="00547398"/>
    <w:rsid w:val="00550ABE"/>
    <w:rsid w:val="005516AD"/>
    <w:rsid w:val="00551A82"/>
    <w:rsid w:val="0055518A"/>
    <w:rsid w:val="00557540"/>
    <w:rsid w:val="00560F97"/>
    <w:rsid w:val="005627AA"/>
    <w:rsid w:val="0056535B"/>
    <w:rsid w:val="00570291"/>
    <w:rsid w:val="005704B7"/>
    <w:rsid w:val="005711D4"/>
    <w:rsid w:val="00571FC5"/>
    <w:rsid w:val="00574D19"/>
    <w:rsid w:val="00582866"/>
    <w:rsid w:val="00585C56"/>
    <w:rsid w:val="00592AB5"/>
    <w:rsid w:val="0059573A"/>
    <w:rsid w:val="00595BBC"/>
    <w:rsid w:val="00597EFE"/>
    <w:rsid w:val="005A1ADD"/>
    <w:rsid w:val="005A39AF"/>
    <w:rsid w:val="005A5887"/>
    <w:rsid w:val="005A5FFE"/>
    <w:rsid w:val="005A6719"/>
    <w:rsid w:val="005A6AC9"/>
    <w:rsid w:val="005B33F3"/>
    <w:rsid w:val="005B4074"/>
    <w:rsid w:val="005B7AED"/>
    <w:rsid w:val="005C137D"/>
    <w:rsid w:val="005C23CC"/>
    <w:rsid w:val="005C7B06"/>
    <w:rsid w:val="005D0F0B"/>
    <w:rsid w:val="005D525B"/>
    <w:rsid w:val="005D6734"/>
    <w:rsid w:val="005D746B"/>
    <w:rsid w:val="005D7BBC"/>
    <w:rsid w:val="005E0C8A"/>
    <w:rsid w:val="005E18E6"/>
    <w:rsid w:val="005E327F"/>
    <w:rsid w:val="005E3568"/>
    <w:rsid w:val="005F1112"/>
    <w:rsid w:val="005F3B80"/>
    <w:rsid w:val="006022DF"/>
    <w:rsid w:val="006110E9"/>
    <w:rsid w:val="00612C1E"/>
    <w:rsid w:val="00613470"/>
    <w:rsid w:val="0062085D"/>
    <w:rsid w:val="00622593"/>
    <w:rsid w:val="00623022"/>
    <w:rsid w:val="00624836"/>
    <w:rsid w:val="00626872"/>
    <w:rsid w:val="006268C6"/>
    <w:rsid w:val="00627158"/>
    <w:rsid w:val="00627771"/>
    <w:rsid w:val="00630273"/>
    <w:rsid w:val="006303A1"/>
    <w:rsid w:val="00632765"/>
    <w:rsid w:val="00636DC7"/>
    <w:rsid w:val="00637F6C"/>
    <w:rsid w:val="006415DC"/>
    <w:rsid w:val="00642F39"/>
    <w:rsid w:val="006442DF"/>
    <w:rsid w:val="00645761"/>
    <w:rsid w:val="006457D9"/>
    <w:rsid w:val="006506B8"/>
    <w:rsid w:val="00650B15"/>
    <w:rsid w:val="00655F81"/>
    <w:rsid w:val="00662C73"/>
    <w:rsid w:val="00665820"/>
    <w:rsid w:val="00666859"/>
    <w:rsid w:val="006709C5"/>
    <w:rsid w:val="00673E11"/>
    <w:rsid w:val="0067763C"/>
    <w:rsid w:val="00677D73"/>
    <w:rsid w:val="00680C9F"/>
    <w:rsid w:val="00684591"/>
    <w:rsid w:val="00685176"/>
    <w:rsid w:val="00687C2A"/>
    <w:rsid w:val="00691028"/>
    <w:rsid w:val="006930E2"/>
    <w:rsid w:val="0069456C"/>
    <w:rsid w:val="006A098F"/>
    <w:rsid w:val="006A2265"/>
    <w:rsid w:val="006A4566"/>
    <w:rsid w:val="006B0C0F"/>
    <w:rsid w:val="006B182A"/>
    <w:rsid w:val="006B3D3B"/>
    <w:rsid w:val="006B5418"/>
    <w:rsid w:val="006B6EA4"/>
    <w:rsid w:val="006B73A1"/>
    <w:rsid w:val="006C1C45"/>
    <w:rsid w:val="006C2AAD"/>
    <w:rsid w:val="006C38BC"/>
    <w:rsid w:val="006C3E9E"/>
    <w:rsid w:val="006C63D4"/>
    <w:rsid w:val="006C6463"/>
    <w:rsid w:val="006D0489"/>
    <w:rsid w:val="006E08B7"/>
    <w:rsid w:val="006E0D19"/>
    <w:rsid w:val="006E2155"/>
    <w:rsid w:val="006E4066"/>
    <w:rsid w:val="006E41F2"/>
    <w:rsid w:val="006E608D"/>
    <w:rsid w:val="006F065F"/>
    <w:rsid w:val="006F0E22"/>
    <w:rsid w:val="006F2CBF"/>
    <w:rsid w:val="006F3F24"/>
    <w:rsid w:val="006F4850"/>
    <w:rsid w:val="006F4E9F"/>
    <w:rsid w:val="006F6B09"/>
    <w:rsid w:val="00700AB9"/>
    <w:rsid w:val="00701299"/>
    <w:rsid w:val="00701CA8"/>
    <w:rsid w:val="00702012"/>
    <w:rsid w:val="00705294"/>
    <w:rsid w:val="007055BB"/>
    <w:rsid w:val="00706773"/>
    <w:rsid w:val="00707AE7"/>
    <w:rsid w:val="0071098C"/>
    <w:rsid w:val="00711E67"/>
    <w:rsid w:val="00715029"/>
    <w:rsid w:val="00731205"/>
    <w:rsid w:val="00734A2F"/>
    <w:rsid w:val="00734E6E"/>
    <w:rsid w:val="00737089"/>
    <w:rsid w:val="00737772"/>
    <w:rsid w:val="00743E3B"/>
    <w:rsid w:val="007451B4"/>
    <w:rsid w:val="007466BA"/>
    <w:rsid w:val="0074713D"/>
    <w:rsid w:val="00750D96"/>
    <w:rsid w:val="00751061"/>
    <w:rsid w:val="0075140F"/>
    <w:rsid w:val="007546FD"/>
    <w:rsid w:val="00764EA5"/>
    <w:rsid w:val="00774E5C"/>
    <w:rsid w:val="00774EB3"/>
    <w:rsid w:val="00775771"/>
    <w:rsid w:val="00777598"/>
    <w:rsid w:val="00781E80"/>
    <w:rsid w:val="0078236D"/>
    <w:rsid w:val="00782FA4"/>
    <w:rsid w:val="00790620"/>
    <w:rsid w:val="007915B3"/>
    <w:rsid w:val="00793A16"/>
    <w:rsid w:val="00796127"/>
    <w:rsid w:val="007A3FBF"/>
    <w:rsid w:val="007B1722"/>
    <w:rsid w:val="007B49EE"/>
    <w:rsid w:val="007B5478"/>
    <w:rsid w:val="007C0F9A"/>
    <w:rsid w:val="007C1C50"/>
    <w:rsid w:val="007D14EB"/>
    <w:rsid w:val="007D1A30"/>
    <w:rsid w:val="007D1A90"/>
    <w:rsid w:val="007D5272"/>
    <w:rsid w:val="007D5A55"/>
    <w:rsid w:val="007E0FD8"/>
    <w:rsid w:val="007E52D6"/>
    <w:rsid w:val="007E76A2"/>
    <w:rsid w:val="007F0B2D"/>
    <w:rsid w:val="007F1371"/>
    <w:rsid w:val="007F37DD"/>
    <w:rsid w:val="007F43B7"/>
    <w:rsid w:val="007F6818"/>
    <w:rsid w:val="007F705C"/>
    <w:rsid w:val="008037EF"/>
    <w:rsid w:val="00804B5D"/>
    <w:rsid w:val="00805A72"/>
    <w:rsid w:val="0081789A"/>
    <w:rsid w:val="00821015"/>
    <w:rsid w:val="008219B4"/>
    <w:rsid w:val="00823CD0"/>
    <w:rsid w:val="00823D1D"/>
    <w:rsid w:val="00826D2B"/>
    <w:rsid w:val="00831A13"/>
    <w:rsid w:val="00832279"/>
    <w:rsid w:val="00834F9F"/>
    <w:rsid w:val="00840EFA"/>
    <w:rsid w:val="00844413"/>
    <w:rsid w:val="0084731C"/>
    <w:rsid w:val="00855A70"/>
    <w:rsid w:val="00856904"/>
    <w:rsid w:val="00856D3B"/>
    <w:rsid w:val="00857314"/>
    <w:rsid w:val="008603F1"/>
    <w:rsid w:val="00861B05"/>
    <w:rsid w:val="00861C5A"/>
    <w:rsid w:val="0086202E"/>
    <w:rsid w:val="008662EF"/>
    <w:rsid w:val="00870072"/>
    <w:rsid w:val="00871E03"/>
    <w:rsid w:val="00875746"/>
    <w:rsid w:val="008817C7"/>
    <w:rsid w:val="008832E9"/>
    <w:rsid w:val="008853AE"/>
    <w:rsid w:val="008860FA"/>
    <w:rsid w:val="00890E9F"/>
    <w:rsid w:val="008A331D"/>
    <w:rsid w:val="008A495F"/>
    <w:rsid w:val="008A49EF"/>
    <w:rsid w:val="008B07D4"/>
    <w:rsid w:val="008B0D8D"/>
    <w:rsid w:val="008B1C07"/>
    <w:rsid w:val="008B23D1"/>
    <w:rsid w:val="008B65D7"/>
    <w:rsid w:val="008B7C91"/>
    <w:rsid w:val="008C26E6"/>
    <w:rsid w:val="008C2A87"/>
    <w:rsid w:val="008C374D"/>
    <w:rsid w:val="008C3BBB"/>
    <w:rsid w:val="008C49CC"/>
    <w:rsid w:val="008C57A9"/>
    <w:rsid w:val="008C6861"/>
    <w:rsid w:val="008C7CF1"/>
    <w:rsid w:val="008D36E5"/>
    <w:rsid w:val="008E3042"/>
    <w:rsid w:val="008E3B62"/>
    <w:rsid w:val="008E441C"/>
    <w:rsid w:val="008E474A"/>
    <w:rsid w:val="008F0B6C"/>
    <w:rsid w:val="008F0EEF"/>
    <w:rsid w:val="008F3AA5"/>
    <w:rsid w:val="008F474B"/>
    <w:rsid w:val="009021C1"/>
    <w:rsid w:val="00902DF8"/>
    <w:rsid w:val="0090603D"/>
    <w:rsid w:val="00907372"/>
    <w:rsid w:val="009106C1"/>
    <w:rsid w:val="0091372E"/>
    <w:rsid w:val="00913E28"/>
    <w:rsid w:val="00916E01"/>
    <w:rsid w:val="00916F2A"/>
    <w:rsid w:val="00921143"/>
    <w:rsid w:val="009233AC"/>
    <w:rsid w:val="00923DC6"/>
    <w:rsid w:val="009251EB"/>
    <w:rsid w:val="0093422C"/>
    <w:rsid w:val="0093500A"/>
    <w:rsid w:val="00937426"/>
    <w:rsid w:val="00942130"/>
    <w:rsid w:val="00942676"/>
    <w:rsid w:val="009455DF"/>
    <w:rsid w:val="00953AD6"/>
    <w:rsid w:val="00953B3C"/>
    <w:rsid w:val="009574C5"/>
    <w:rsid w:val="00957CD9"/>
    <w:rsid w:val="00961E41"/>
    <w:rsid w:val="00964915"/>
    <w:rsid w:val="00964E9F"/>
    <w:rsid w:val="00967B95"/>
    <w:rsid w:val="00970395"/>
    <w:rsid w:val="009703B8"/>
    <w:rsid w:val="00970527"/>
    <w:rsid w:val="00970E69"/>
    <w:rsid w:val="00972576"/>
    <w:rsid w:val="009749F4"/>
    <w:rsid w:val="00975127"/>
    <w:rsid w:val="00981036"/>
    <w:rsid w:val="00982044"/>
    <w:rsid w:val="009834CD"/>
    <w:rsid w:val="0098408E"/>
    <w:rsid w:val="009846B7"/>
    <w:rsid w:val="009854CE"/>
    <w:rsid w:val="00986FCD"/>
    <w:rsid w:val="00992686"/>
    <w:rsid w:val="00993A9C"/>
    <w:rsid w:val="009A24FE"/>
    <w:rsid w:val="009A4817"/>
    <w:rsid w:val="009B287C"/>
    <w:rsid w:val="009B46D3"/>
    <w:rsid w:val="009B4A7A"/>
    <w:rsid w:val="009B6036"/>
    <w:rsid w:val="009B63F5"/>
    <w:rsid w:val="009B7AB0"/>
    <w:rsid w:val="009C0F0D"/>
    <w:rsid w:val="009D1C89"/>
    <w:rsid w:val="009D2183"/>
    <w:rsid w:val="009D3694"/>
    <w:rsid w:val="009D3883"/>
    <w:rsid w:val="009D3BFC"/>
    <w:rsid w:val="009D3E5C"/>
    <w:rsid w:val="009D50BD"/>
    <w:rsid w:val="009E06C5"/>
    <w:rsid w:val="009E123A"/>
    <w:rsid w:val="009E2837"/>
    <w:rsid w:val="009E3F66"/>
    <w:rsid w:val="009E3FD4"/>
    <w:rsid w:val="009E4494"/>
    <w:rsid w:val="009E69E2"/>
    <w:rsid w:val="009E76BD"/>
    <w:rsid w:val="009F1318"/>
    <w:rsid w:val="009F1844"/>
    <w:rsid w:val="009F1A1C"/>
    <w:rsid w:val="009F4A62"/>
    <w:rsid w:val="009F5D02"/>
    <w:rsid w:val="009F5D55"/>
    <w:rsid w:val="00A00516"/>
    <w:rsid w:val="00A016BE"/>
    <w:rsid w:val="00A02A0F"/>
    <w:rsid w:val="00A037DE"/>
    <w:rsid w:val="00A06942"/>
    <w:rsid w:val="00A11480"/>
    <w:rsid w:val="00A12DE7"/>
    <w:rsid w:val="00A13C6F"/>
    <w:rsid w:val="00A15DCF"/>
    <w:rsid w:val="00A16F93"/>
    <w:rsid w:val="00A171A1"/>
    <w:rsid w:val="00A21644"/>
    <w:rsid w:val="00A21C13"/>
    <w:rsid w:val="00A26F68"/>
    <w:rsid w:val="00A277D3"/>
    <w:rsid w:val="00A32A19"/>
    <w:rsid w:val="00A338EC"/>
    <w:rsid w:val="00A3690C"/>
    <w:rsid w:val="00A40748"/>
    <w:rsid w:val="00A45599"/>
    <w:rsid w:val="00A45635"/>
    <w:rsid w:val="00A462BD"/>
    <w:rsid w:val="00A53DAB"/>
    <w:rsid w:val="00A62113"/>
    <w:rsid w:val="00A63A54"/>
    <w:rsid w:val="00A676F0"/>
    <w:rsid w:val="00A70EFF"/>
    <w:rsid w:val="00A74050"/>
    <w:rsid w:val="00A7786F"/>
    <w:rsid w:val="00A77941"/>
    <w:rsid w:val="00A82359"/>
    <w:rsid w:val="00A82FD3"/>
    <w:rsid w:val="00A938C8"/>
    <w:rsid w:val="00AA304B"/>
    <w:rsid w:val="00AA4BF8"/>
    <w:rsid w:val="00AA60C6"/>
    <w:rsid w:val="00AB2982"/>
    <w:rsid w:val="00AB7D8D"/>
    <w:rsid w:val="00AC2E49"/>
    <w:rsid w:val="00AC4049"/>
    <w:rsid w:val="00AC6980"/>
    <w:rsid w:val="00AC6EE8"/>
    <w:rsid w:val="00AC7384"/>
    <w:rsid w:val="00AD224A"/>
    <w:rsid w:val="00AD258B"/>
    <w:rsid w:val="00AD422C"/>
    <w:rsid w:val="00AD70E1"/>
    <w:rsid w:val="00AD7C31"/>
    <w:rsid w:val="00AD7C5B"/>
    <w:rsid w:val="00AE0D6C"/>
    <w:rsid w:val="00AE1373"/>
    <w:rsid w:val="00AE5055"/>
    <w:rsid w:val="00AF1091"/>
    <w:rsid w:val="00AF2A4A"/>
    <w:rsid w:val="00AF47D3"/>
    <w:rsid w:val="00AF5DA0"/>
    <w:rsid w:val="00B0144E"/>
    <w:rsid w:val="00B017AB"/>
    <w:rsid w:val="00B05CBF"/>
    <w:rsid w:val="00B0602B"/>
    <w:rsid w:val="00B0658A"/>
    <w:rsid w:val="00B12063"/>
    <w:rsid w:val="00B120C2"/>
    <w:rsid w:val="00B1476E"/>
    <w:rsid w:val="00B15A3B"/>
    <w:rsid w:val="00B163B4"/>
    <w:rsid w:val="00B208F5"/>
    <w:rsid w:val="00B230BD"/>
    <w:rsid w:val="00B240B5"/>
    <w:rsid w:val="00B32E20"/>
    <w:rsid w:val="00B42863"/>
    <w:rsid w:val="00B42C78"/>
    <w:rsid w:val="00B46C7D"/>
    <w:rsid w:val="00B47D83"/>
    <w:rsid w:val="00B512CC"/>
    <w:rsid w:val="00B539CC"/>
    <w:rsid w:val="00B55200"/>
    <w:rsid w:val="00B651CC"/>
    <w:rsid w:val="00B65C55"/>
    <w:rsid w:val="00B72652"/>
    <w:rsid w:val="00B74C33"/>
    <w:rsid w:val="00B76FB6"/>
    <w:rsid w:val="00B773ED"/>
    <w:rsid w:val="00B81778"/>
    <w:rsid w:val="00B8643D"/>
    <w:rsid w:val="00B86993"/>
    <w:rsid w:val="00B92D44"/>
    <w:rsid w:val="00B943CB"/>
    <w:rsid w:val="00B9687E"/>
    <w:rsid w:val="00B972C3"/>
    <w:rsid w:val="00B97583"/>
    <w:rsid w:val="00B979C9"/>
    <w:rsid w:val="00BA38B8"/>
    <w:rsid w:val="00BA3F0E"/>
    <w:rsid w:val="00BA51AD"/>
    <w:rsid w:val="00BA560C"/>
    <w:rsid w:val="00BA5F10"/>
    <w:rsid w:val="00BB1918"/>
    <w:rsid w:val="00BC2E83"/>
    <w:rsid w:val="00BC699C"/>
    <w:rsid w:val="00BC6F57"/>
    <w:rsid w:val="00BD23D1"/>
    <w:rsid w:val="00BD5275"/>
    <w:rsid w:val="00BF01E2"/>
    <w:rsid w:val="00BF0DCC"/>
    <w:rsid w:val="00BF3F5D"/>
    <w:rsid w:val="00BF4364"/>
    <w:rsid w:val="00C05957"/>
    <w:rsid w:val="00C11FC4"/>
    <w:rsid w:val="00C126C2"/>
    <w:rsid w:val="00C13531"/>
    <w:rsid w:val="00C15342"/>
    <w:rsid w:val="00C1588D"/>
    <w:rsid w:val="00C21815"/>
    <w:rsid w:val="00C22AF1"/>
    <w:rsid w:val="00C27003"/>
    <w:rsid w:val="00C30FE2"/>
    <w:rsid w:val="00C31D13"/>
    <w:rsid w:val="00C352F0"/>
    <w:rsid w:val="00C361C8"/>
    <w:rsid w:val="00C368C7"/>
    <w:rsid w:val="00C37732"/>
    <w:rsid w:val="00C40882"/>
    <w:rsid w:val="00C416A4"/>
    <w:rsid w:val="00C454F5"/>
    <w:rsid w:val="00C46154"/>
    <w:rsid w:val="00C50B93"/>
    <w:rsid w:val="00C51B1E"/>
    <w:rsid w:val="00C53AC2"/>
    <w:rsid w:val="00C55403"/>
    <w:rsid w:val="00C6399C"/>
    <w:rsid w:val="00C63CD4"/>
    <w:rsid w:val="00C63FE4"/>
    <w:rsid w:val="00C64F4C"/>
    <w:rsid w:val="00C66358"/>
    <w:rsid w:val="00C74153"/>
    <w:rsid w:val="00C74166"/>
    <w:rsid w:val="00C84A4A"/>
    <w:rsid w:val="00C8683E"/>
    <w:rsid w:val="00C93922"/>
    <w:rsid w:val="00C9694C"/>
    <w:rsid w:val="00CA1317"/>
    <w:rsid w:val="00CA3838"/>
    <w:rsid w:val="00CB0B53"/>
    <w:rsid w:val="00CB18E8"/>
    <w:rsid w:val="00CB240C"/>
    <w:rsid w:val="00CB5747"/>
    <w:rsid w:val="00CB73E0"/>
    <w:rsid w:val="00CB7EF8"/>
    <w:rsid w:val="00CC40CD"/>
    <w:rsid w:val="00CC7F64"/>
    <w:rsid w:val="00CD0926"/>
    <w:rsid w:val="00CD17A9"/>
    <w:rsid w:val="00CD217E"/>
    <w:rsid w:val="00CD5B3B"/>
    <w:rsid w:val="00D024D4"/>
    <w:rsid w:val="00D03387"/>
    <w:rsid w:val="00D03F6E"/>
    <w:rsid w:val="00D0413A"/>
    <w:rsid w:val="00D048BC"/>
    <w:rsid w:val="00D06760"/>
    <w:rsid w:val="00D06B92"/>
    <w:rsid w:val="00D07BA3"/>
    <w:rsid w:val="00D16A23"/>
    <w:rsid w:val="00D170C6"/>
    <w:rsid w:val="00D17CDD"/>
    <w:rsid w:val="00D20443"/>
    <w:rsid w:val="00D23618"/>
    <w:rsid w:val="00D3219B"/>
    <w:rsid w:val="00D35E7B"/>
    <w:rsid w:val="00D37C34"/>
    <w:rsid w:val="00D410B1"/>
    <w:rsid w:val="00D41E39"/>
    <w:rsid w:val="00D43A56"/>
    <w:rsid w:val="00D461B3"/>
    <w:rsid w:val="00D472D3"/>
    <w:rsid w:val="00D51148"/>
    <w:rsid w:val="00D52FBA"/>
    <w:rsid w:val="00D56204"/>
    <w:rsid w:val="00D60E3C"/>
    <w:rsid w:val="00D648FB"/>
    <w:rsid w:val="00D67017"/>
    <w:rsid w:val="00D6776C"/>
    <w:rsid w:val="00D72231"/>
    <w:rsid w:val="00D75DFA"/>
    <w:rsid w:val="00D76332"/>
    <w:rsid w:val="00D767AD"/>
    <w:rsid w:val="00D76E7A"/>
    <w:rsid w:val="00D77A96"/>
    <w:rsid w:val="00D80B4F"/>
    <w:rsid w:val="00D81F35"/>
    <w:rsid w:val="00D9099C"/>
    <w:rsid w:val="00D97665"/>
    <w:rsid w:val="00DA2023"/>
    <w:rsid w:val="00DA7DB2"/>
    <w:rsid w:val="00DB1526"/>
    <w:rsid w:val="00DB3CF1"/>
    <w:rsid w:val="00DB431E"/>
    <w:rsid w:val="00DC047C"/>
    <w:rsid w:val="00DC22B6"/>
    <w:rsid w:val="00DC524B"/>
    <w:rsid w:val="00DC6CF4"/>
    <w:rsid w:val="00DD4D78"/>
    <w:rsid w:val="00DD7471"/>
    <w:rsid w:val="00DD7DB2"/>
    <w:rsid w:val="00DE0489"/>
    <w:rsid w:val="00DE320C"/>
    <w:rsid w:val="00DE4253"/>
    <w:rsid w:val="00DE4A9F"/>
    <w:rsid w:val="00DE597B"/>
    <w:rsid w:val="00DE5C51"/>
    <w:rsid w:val="00DE6417"/>
    <w:rsid w:val="00DF1169"/>
    <w:rsid w:val="00DF3439"/>
    <w:rsid w:val="00DF3E35"/>
    <w:rsid w:val="00E000E1"/>
    <w:rsid w:val="00E017B7"/>
    <w:rsid w:val="00E0283E"/>
    <w:rsid w:val="00E02B41"/>
    <w:rsid w:val="00E04CCF"/>
    <w:rsid w:val="00E07C88"/>
    <w:rsid w:val="00E07EC5"/>
    <w:rsid w:val="00E104CE"/>
    <w:rsid w:val="00E10AE6"/>
    <w:rsid w:val="00E1200C"/>
    <w:rsid w:val="00E13725"/>
    <w:rsid w:val="00E2386F"/>
    <w:rsid w:val="00E246D0"/>
    <w:rsid w:val="00E35E82"/>
    <w:rsid w:val="00E40FF4"/>
    <w:rsid w:val="00E41C90"/>
    <w:rsid w:val="00E448E4"/>
    <w:rsid w:val="00E532B8"/>
    <w:rsid w:val="00E5338B"/>
    <w:rsid w:val="00E5418A"/>
    <w:rsid w:val="00E54E63"/>
    <w:rsid w:val="00E62F63"/>
    <w:rsid w:val="00E65806"/>
    <w:rsid w:val="00E662F4"/>
    <w:rsid w:val="00E66DDC"/>
    <w:rsid w:val="00E74C69"/>
    <w:rsid w:val="00E760E0"/>
    <w:rsid w:val="00E765D6"/>
    <w:rsid w:val="00E80C79"/>
    <w:rsid w:val="00E82E93"/>
    <w:rsid w:val="00E8485D"/>
    <w:rsid w:val="00E86066"/>
    <w:rsid w:val="00E95635"/>
    <w:rsid w:val="00EA1430"/>
    <w:rsid w:val="00EA35A4"/>
    <w:rsid w:val="00EA3853"/>
    <w:rsid w:val="00EB65E8"/>
    <w:rsid w:val="00EC0121"/>
    <w:rsid w:val="00EC0A26"/>
    <w:rsid w:val="00ED2CCD"/>
    <w:rsid w:val="00EE323F"/>
    <w:rsid w:val="00EE40D4"/>
    <w:rsid w:val="00EE440C"/>
    <w:rsid w:val="00EF04E3"/>
    <w:rsid w:val="00EF222D"/>
    <w:rsid w:val="00EF40E2"/>
    <w:rsid w:val="00EF4C9A"/>
    <w:rsid w:val="00EF58AD"/>
    <w:rsid w:val="00EF7FEB"/>
    <w:rsid w:val="00F0357D"/>
    <w:rsid w:val="00F0458C"/>
    <w:rsid w:val="00F0527D"/>
    <w:rsid w:val="00F12422"/>
    <w:rsid w:val="00F1419B"/>
    <w:rsid w:val="00F14298"/>
    <w:rsid w:val="00F16FAA"/>
    <w:rsid w:val="00F21114"/>
    <w:rsid w:val="00F21AC2"/>
    <w:rsid w:val="00F27A6D"/>
    <w:rsid w:val="00F35613"/>
    <w:rsid w:val="00F41883"/>
    <w:rsid w:val="00F426CC"/>
    <w:rsid w:val="00F427BA"/>
    <w:rsid w:val="00F4752C"/>
    <w:rsid w:val="00F55F67"/>
    <w:rsid w:val="00F601F9"/>
    <w:rsid w:val="00F6491A"/>
    <w:rsid w:val="00F72E24"/>
    <w:rsid w:val="00F73983"/>
    <w:rsid w:val="00F839AE"/>
    <w:rsid w:val="00F84269"/>
    <w:rsid w:val="00F849B4"/>
    <w:rsid w:val="00F84AFC"/>
    <w:rsid w:val="00F915F6"/>
    <w:rsid w:val="00F927E7"/>
    <w:rsid w:val="00F96939"/>
    <w:rsid w:val="00FA07A5"/>
    <w:rsid w:val="00FA3D41"/>
    <w:rsid w:val="00FA4286"/>
    <w:rsid w:val="00FA4EA1"/>
    <w:rsid w:val="00FA79D1"/>
    <w:rsid w:val="00FB1053"/>
    <w:rsid w:val="00FB22E9"/>
    <w:rsid w:val="00FB2361"/>
    <w:rsid w:val="00FB3BD2"/>
    <w:rsid w:val="00FB4C28"/>
    <w:rsid w:val="00FB6426"/>
    <w:rsid w:val="00FB64E1"/>
    <w:rsid w:val="00FB6DCD"/>
    <w:rsid w:val="00FC204E"/>
    <w:rsid w:val="00FC2581"/>
    <w:rsid w:val="00FC2E54"/>
    <w:rsid w:val="00FC3D6A"/>
    <w:rsid w:val="00FC5E43"/>
    <w:rsid w:val="00FC72C1"/>
    <w:rsid w:val="00FD3050"/>
    <w:rsid w:val="00FD37D6"/>
    <w:rsid w:val="00FF7CD8"/>
    <w:rsid w:val="01CAA738"/>
    <w:rsid w:val="02821248"/>
    <w:rsid w:val="0339F869"/>
    <w:rsid w:val="03E0DA98"/>
    <w:rsid w:val="04C60CA4"/>
    <w:rsid w:val="05B8B8C7"/>
    <w:rsid w:val="085520E3"/>
    <w:rsid w:val="09659E43"/>
    <w:rsid w:val="0B44C12A"/>
    <w:rsid w:val="0B7312FB"/>
    <w:rsid w:val="0D9D6EA5"/>
    <w:rsid w:val="104DEC56"/>
    <w:rsid w:val="10D87358"/>
    <w:rsid w:val="1312D9E3"/>
    <w:rsid w:val="180F9F9C"/>
    <w:rsid w:val="1895FBA8"/>
    <w:rsid w:val="1B3CB0DE"/>
    <w:rsid w:val="1BF5AF49"/>
    <w:rsid w:val="1C4E8791"/>
    <w:rsid w:val="204B788D"/>
    <w:rsid w:val="219E838D"/>
    <w:rsid w:val="2579F81A"/>
    <w:rsid w:val="25A840DF"/>
    <w:rsid w:val="289BF404"/>
    <w:rsid w:val="28AE8F60"/>
    <w:rsid w:val="29C54413"/>
    <w:rsid w:val="2A0E6DE3"/>
    <w:rsid w:val="2BBB3EA2"/>
    <w:rsid w:val="2C1F5693"/>
    <w:rsid w:val="2E3B2B45"/>
    <w:rsid w:val="2ECA8A55"/>
    <w:rsid w:val="30407B33"/>
    <w:rsid w:val="3106EBFB"/>
    <w:rsid w:val="31A91A86"/>
    <w:rsid w:val="3A130F4B"/>
    <w:rsid w:val="3CCA5D20"/>
    <w:rsid w:val="47C0EDE4"/>
    <w:rsid w:val="48029178"/>
    <w:rsid w:val="48828485"/>
    <w:rsid w:val="4B698C59"/>
    <w:rsid w:val="4C8B861A"/>
    <w:rsid w:val="4DC0DF4D"/>
    <w:rsid w:val="4ED2C401"/>
    <w:rsid w:val="5239B53F"/>
    <w:rsid w:val="53C269FC"/>
    <w:rsid w:val="560089E9"/>
    <w:rsid w:val="59139A69"/>
    <w:rsid w:val="593C5B7F"/>
    <w:rsid w:val="5A04F8B4"/>
    <w:rsid w:val="5E18AA5D"/>
    <w:rsid w:val="5F203845"/>
    <w:rsid w:val="60EB795A"/>
    <w:rsid w:val="637E4CD3"/>
    <w:rsid w:val="6513E81A"/>
    <w:rsid w:val="6812B4F5"/>
    <w:rsid w:val="6EBA3F99"/>
    <w:rsid w:val="6FFCC42F"/>
    <w:rsid w:val="712CC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EBB81"/>
  <w15:chartTrackingRefBased/>
  <w15:docId w15:val="{8699EE6F-04C2-4FEC-9A34-8374C1D3E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List Bullet 2" w:qFormat="1"/>
    <w:lsdException w:name="List Bullet 3" w:semiHidden="1"/>
    <w:lsdException w:name="List Bullet 4" w:semiHidden="1"/>
    <w:lsdException w:name="List Bullet 5" w:semiHidden="1"/>
    <w:lsdException w:name="List Number 2" w:qFormat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398"/>
    <w:pPr>
      <w:spacing w:after="0" w:line="280" w:lineRule="atLeast"/>
    </w:pPr>
    <w:rPr>
      <w:color w:val="061D41" w:themeColor="accent1"/>
      <w:sz w:val="20"/>
    </w:rPr>
  </w:style>
  <w:style w:type="paragraph" w:styleId="Ttulo1">
    <w:name w:val="heading 1"/>
    <w:basedOn w:val="Ttulo3"/>
    <w:next w:val="Corpodetexto"/>
    <w:link w:val="Ttulo1Char"/>
    <w:uiPriority w:val="9"/>
    <w:qFormat/>
    <w:rsid w:val="00684591"/>
    <w:pPr>
      <w:outlineLvl w:val="0"/>
    </w:pPr>
  </w:style>
  <w:style w:type="paragraph" w:styleId="Ttulo2">
    <w:name w:val="heading 2"/>
    <w:basedOn w:val="Ttulo4"/>
    <w:next w:val="Corpodetexto"/>
    <w:link w:val="Ttulo2Char"/>
    <w:uiPriority w:val="9"/>
    <w:qFormat/>
    <w:rsid w:val="00684591"/>
    <w:pPr>
      <w:outlineLvl w:val="1"/>
    </w:pPr>
  </w:style>
  <w:style w:type="paragraph" w:styleId="Ttulo3">
    <w:name w:val="heading 3"/>
    <w:basedOn w:val="Normal"/>
    <w:next w:val="Corpodetexto"/>
    <w:link w:val="Ttulo3Char"/>
    <w:uiPriority w:val="9"/>
    <w:semiHidden/>
    <w:qFormat/>
    <w:rsid w:val="003A7A3A"/>
    <w:pPr>
      <w:keepNext/>
      <w:keepLines/>
      <w:spacing w:after="100" w:line="240" w:lineRule="atLeast"/>
      <w:outlineLvl w:val="2"/>
    </w:pPr>
    <w:rPr>
      <w:rFonts w:ascii="Open Sans SemiBold" w:eastAsiaTheme="majorEastAsia" w:hAnsi="Open Sans SemiBold" w:cstheme="majorBidi"/>
      <w:color w:val="0098DE" w:themeColor="background2"/>
      <w:szCs w:val="24"/>
    </w:rPr>
  </w:style>
  <w:style w:type="paragraph" w:styleId="Ttulo4">
    <w:name w:val="heading 4"/>
    <w:basedOn w:val="Normal"/>
    <w:next w:val="Corpodetexto"/>
    <w:link w:val="Ttulo4Char"/>
    <w:uiPriority w:val="9"/>
    <w:semiHidden/>
    <w:qFormat/>
    <w:rsid w:val="00A82FD3"/>
    <w:pPr>
      <w:keepNext/>
      <w:keepLines/>
      <w:outlineLvl w:val="3"/>
    </w:pPr>
    <w:rPr>
      <w:rFonts w:eastAsiaTheme="majorEastAsia" w:cstheme="majorBidi"/>
      <w:i/>
      <w:iCs/>
      <w:color w:val="0098DE" w:themeColor="background2"/>
    </w:rPr>
  </w:style>
  <w:style w:type="paragraph" w:styleId="Ttulo5">
    <w:name w:val="heading 5"/>
    <w:basedOn w:val="Normal"/>
    <w:next w:val="Normal"/>
    <w:link w:val="Ttulo5Char"/>
    <w:uiPriority w:val="9"/>
    <w:semiHidden/>
    <w:qFormat/>
    <w:rsid w:val="00D23618"/>
    <w:pPr>
      <w:keepNext/>
      <w:keepLines/>
      <w:outlineLvl w:val="4"/>
    </w:pPr>
    <w:rPr>
      <w:rFonts w:asciiTheme="majorHAnsi" w:eastAsiaTheme="majorEastAsia" w:hAnsiTheme="majorHAnsi" w:cstheme="majorBidi"/>
    </w:rPr>
  </w:style>
  <w:style w:type="paragraph" w:styleId="Ttulo6">
    <w:name w:val="heading 6"/>
    <w:basedOn w:val="Normal"/>
    <w:next w:val="Normal"/>
    <w:link w:val="Ttulo6Char"/>
    <w:uiPriority w:val="9"/>
    <w:semiHidden/>
    <w:qFormat/>
    <w:rsid w:val="00D23618"/>
    <w:pPr>
      <w:keepNext/>
      <w:keepLines/>
      <w:outlineLvl w:val="5"/>
    </w:pPr>
    <w:rPr>
      <w:rFonts w:asciiTheme="majorHAnsi" w:eastAsiaTheme="majorEastAsia" w:hAnsiTheme="majorHAnsi" w:cstheme="majorBidi"/>
    </w:rPr>
  </w:style>
  <w:style w:type="paragraph" w:styleId="Ttulo7">
    <w:name w:val="heading 7"/>
    <w:basedOn w:val="Normal"/>
    <w:next w:val="Normal"/>
    <w:link w:val="Ttulo7Char"/>
    <w:uiPriority w:val="9"/>
    <w:semiHidden/>
    <w:qFormat/>
    <w:rsid w:val="00D23618"/>
    <w:pPr>
      <w:keepNext/>
      <w:keepLines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tulo8">
    <w:name w:val="heading 8"/>
    <w:basedOn w:val="Normal"/>
    <w:next w:val="Normal"/>
    <w:link w:val="Ttulo8Char"/>
    <w:uiPriority w:val="9"/>
    <w:semiHidden/>
    <w:qFormat/>
    <w:rsid w:val="00D23618"/>
    <w:pPr>
      <w:keepNext/>
      <w:keepLines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qFormat/>
    <w:rsid w:val="00D23618"/>
    <w:pPr>
      <w:keepNext/>
      <w:keepLines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4591"/>
    <w:rPr>
      <w:rFonts w:ascii="Open Sans SemiBold" w:eastAsiaTheme="majorEastAsia" w:hAnsi="Open Sans SemiBold" w:cstheme="majorBidi"/>
      <w:color w:val="0098DE" w:themeColor="background2"/>
      <w:sz w:val="20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684591"/>
    <w:rPr>
      <w:rFonts w:eastAsiaTheme="majorEastAsia" w:cstheme="majorBidi"/>
      <w:i/>
      <w:iCs/>
      <w:color w:val="0098DE" w:themeColor="background2"/>
      <w:sz w:val="20"/>
    </w:rPr>
  </w:style>
  <w:style w:type="paragraph" w:styleId="Commarcadores">
    <w:name w:val="List Bullet"/>
    <w:basedOn w:val="Normal"/>
    <w:uiPriority w:val="29"/>
    <w:qFormat/>
    <w:rsid w:val="003A7A3A"/>
    <w:pPr>
      <w:numPr>
        <w:numId w:val="1"/>
      </w:numPr>
      <w:ind w:left="284" w:hanging="284"/>
      <w:contextualSpacing/>
    </w:pPr>
  </w:style>
  <w:style w:type="paragraph" w:styleId="Commarcadores2">
    <w:name w:val="List Bullet 2"/>
    <w:basedOn w:val="Normal"/>
    <w:uiPriority w:val="29"/>
    <w:qFormat/>
    <w:rsid w:val="003A7A3A"/>
    <w:pPr>
      <w:numPr>
        <w:numId w:val="2"/>
      </w:numPr>
      <w:ind w:left="568" w:hanging="284"/>
      <w:contextualSpacing/>
    </w:pPr>
  </w:style>
  <w:style w:type="paragraph" w:styleId="Numerada">
    <w:name w:val="List Number"/>
    <w:basedOn w:val="Normal"/>
    <w:uiPriority w:val="29"/>
    <w:qFormat/>
    <w:rsid w:val="000420A1"/>
    <w:pPr>
      <w:numPr>
        <w:numId w:val="3"/>
      </w:numPr>
      <w:tabs>
        <w:tab w:val="clear" w:pos="360"/>
      </w:tabs>
      <w:ind w:left="284" w:hanging="284"/>
      <w:contextualSpacing/>
    </w:pPr>
  </w:style>
  <w:style w:type="paragraph" w:styleId="Numerada2">
    <w:name w:val="List Number 2"/>
    <w:basedOn w:val="Normal"/>
    <w:uiPriority w:val="29"/>
    <w:qFormat/>
    <w:rsid w:val="000420A1"/>
    <w:pPr>
      <w:numPr>
        <w:numId w:val="4"/>
      </w:numPr>
      <w:tabs>
        <w:tab w:val="clear" w:pos="643"/>
      </w:tabs>
      <w:ind w:left="568" w:hanging="284"/>
      <w:contextualSpacing/>
    </w:pPr>
  </w:style>
  <w:style w:type="character" w:customStyle="1" w:styleId="Ttulo3Char">
    <w:name w:val="Título 3 Char"/>
    <w:basedOn w:val="Fontepargpadro"/>
    <w:link w:val="Ttulo3"/>
    <w:uiPriority w:val="9"/>
    <w:semiHidden/>
    <w:rsid w:val="00684591"/>
    <w:rPr>
      <w:rFonts w:ascii="Open Sans SemiBold" w:eastAsiaTheme="majorEastAsia" w:hAnsi="Open Sans SemiBold" w:cstheme="majorBidi"/>
      <w:color w:val="0098DE" w:themeColor="background2"/>
      <w:sz w:val="20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84591"/>
    <w:rPr>
      <w:rFonts w:eastAsiaTheme="majorEastAsia" w:cstheme="majorBidi"/>
      <w:i/>
      <w:iCs/>
      <w:color w:val="0098DE" w:themeColor="background2"/>
      <w:sz w:val="20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23618"/>
    <w:rPr>
      <w:rFonts w:asciiTheme="majorHAnsi" w:eastAsiaTheme="majorEastAsia" w:hAnsiTheme="majorHAnsi" w:cstheme="majorBidi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23618"/>
    <w:rPr>
      <w:rFonts w:asciiTheme="majorHAnsi" w:eastAsiaTheme="majorEastAsia" w:hAnsiTheme="majorHAnsi" w:cstheme="majorBidi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23618"/>
    <w:rPr>
      <w:rFonts w:asciiTheme="majorHAnsi" w:eastAsiaTheme="majorEastAsia" w:hAnsiTheme="majorHAnsi" w:cstheme="majorBidi"/>
      <w:i/>
      <w:iCs/>
    </w:rPr>
  </w:style>
  <w:style w:type="character" w:customStyle="1" w:styleId="Ttulo8Char">
    <w:name w:val="Título 8 Char"/>
    <w:basedOn w:val="Fontepargpadro"/>
    <w:link w:val="Ttulo8"/>
    <w:uiPriority w:val="9"/>
    <w:semiHidden/>
    <w:rsid w:val="00D23618"/>
    <w:rPr>
      <w:rFonts w:asciiTheme="majorHAnsi" w:eastAsiaTheme="majorEastAsia" w:hAnsiTheme="majorHAnsi" w:cstheme="majorBidi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23618"/>
    <w:rPr>
      <w:rFonts w:asciiTheme="majorHAnsi" w:eastAsiaTheme="majorEastAsia" w:hAnsiTheme="majorHAnsi" w:cstheme="majorBidi"/>
      <w:i/>
      <w:iCs/>
      <w:sz w:val="21"/>
      <w:szCs w:val="21"/>
    </w:rPr>
  </w:style>
  <w:style w:type="paragraph" w:styleId="CabealhodoSumrio">
    <w:name w:val="TOC Heading"/>
    <w:basedOn w:val="Ttulo1"/>
    <w:next w:val="Normal"/>
    <w:uiPriority w:val="39"/>
    <w:unhideWhenUsed/>
    <w:qFormat/>
    <w:rsid w:val="003A7A3A"/>
    <w:pPr>
      <w:outlineLvl w:val="9"/>
    </w:pPr>
    <w:rPr>
      <w:szCs w:val="32"/>
    </w:rPr>
  </w:style>
  <w:style w:type="table" w:styleId="Tabelacomgrade">
    <w:name w:val="Table Grid"/>
    <w:basedOn w:val="Tabelanormal"/>
    <w:uiPriority w:val="39"/>
    <w:rsid w:val="00D20443"/>
    <w:pPr>
      <w:spacing w:after="0" w:line="240" w:lineRule="auto"/>
    </w:pPr>
    <w:tblPr>
      <w:tblCellMar>
        <w:left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rsid w:val="0086202E"/>
    <w:pPr>
      <w:spacing w:after="14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B63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63F5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rsid w:val="00F35613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5613"/>
  </w:style>
  <w:style w:type="paragraph" w:styleId="Rodap">
    <w:name w:val="footer"/>
    <w:basedOn w:val="Normal"/>
    <w:link w:val="RodapChar"/>
    <w:uiPriority w:val="99"/>
    <w:rsid w:val="00700AB9"/>
    <w:pPr>
      <w:tabs>
        <w:tab w:val="left" w:pos="1985"/>
        <w:tab w:val="left" w:pos="7655"/>
      </w:tabs>
      <w:ind w:left="1060" w:hanging="1060"/>
    </w:pPr>
    <w:rPr>
      <w:szCs w:val="16"/>
      <w:lang w:val="fr-FR"/>
    </w:rPr>
  </w:style>
  <w:style w:type="character" w:customStyle="1" w:styleId="RodapChar">
    <w:name w:val="Rodapé Char"/>
    <w:basedOn w:val="Fontepargpadro"/>
    <w:link w:val="Rodap"/>
    <w:uiPriority w:val="99"/>
    <w:rsid w:val="00700AB9"/>
    <w:rPr>
      <w:color w:val="061D41" w:themeColor="accent1"/>
      <w:sz w:val="20"/>
      <w:szCs w:val="16"/>
      <w:lang w:val="fr-FR"/>
    </w:rPr>
  </w:style>
  <w:style w:type="character" w:customStyle="1" w:styleId="CorpodetextoChar">
    <w:name w:val="Corpo de texto Char"/>
    <w:basedOn w:val="Fontepargpadro"/>
    <w:link w:val="Corpodetexto"/>
    <w:uiPriority w:val="99"/>
    <w:rsid w:val="00294578"/>
    <w:rPr>
      <w:sz w:val="20"/>
    </w:rPr>
  </w:style>
  <w:style w:type="paragraph" w:styleId="Sumrio1">
    <w:name w:val="toc 1"/>
    <w:basedOn w:val="Normal"/>
    <w:next w:val="Normal"/>
    <w:autoRedefine/>
    <w:uiPriority w:val="39"/>
    <w:unhideWhenUsed/>
    <w:rsid w:val="003A7A3A"/>
    <w:pPr>
      <w:pBdr>
        <w:bottom w:val="single" w:sz="2" w:space="2" w:color="auto"/>
      </w:pBdr>
      <w:spacing w:after="40" w:line="240" w:lineRule="atLeast"/>
    </w:pPr>
    <w:rPr>
      <w:rFonts w:ascii="Open Sans SemiBold" w:hAnsi="Open Sans SemiBold"/>
      <w:color w:val="0098DE" w:themeColor="background2"/>
    </w:rPr>
  </w:style>
  <w:style w:type="paragraph" w:styleId="Sumrio2">
    <w:name w:val="toc 2"/>
    <w:basedOn w:val="Normal"/>
    <w:next w:val="Normal"/>
    <w:autoRedefine/>
    <w:uiPriority w:val="39"/>
    <w:unhideWhenUsed/>
    <w:rsid w:val="003A7A3A"/>
    <w:pPr>
      <w:spacing w:after="40" w:line="240" w:lineRule="atLeast"/>
    </w:pPr>
    <w:rPr>
      <w:rFonts w:ascii="Open Sans SemiBold" w:hAnsi="Open Sans SemiBold"/>
      <w:color w:val="0098DE" w:themeColor="background2"/>
    </w:rPr>
  </w:style>
  <w:style w:type="paragraph" w:styleId="Sumrio3">
    <w:name w:val="toc 3"/>
    <w:basedOn w:val="Normal"/>
    <w:next w:val="Normal"/>
    <w:autoRedefine/>
    <w:uiPriority w:val="39"/>
    <w:unhideWhenUsed/>
    <w:rsid w:val="002136D3"/>
    <w:pPr>
      <w:spacing w:after="40" w:line="240" w:lineRule="atLeast"/>
      <w:ind w:left="284"/>
    </w:pPr>
  </w:style>
  <w:style w:type="paragraph" w:styleId="Sumrio4">
    <w:name w:val="toc 4"/>
    <w:basedOn w:val="Normal"/>
    <w:next w:val="Normal"/>
    <w:autoRedefine/>
    <w:uiPriority w:val="39"/>
    <w:unhideWhenUsed/>
    <w:rsid w:val="002136D3"/>
    <w:pPr>
      <w:spacing w:after="40" w:line="240" w:lineRule="atLeast"/>
      <w:ind w:left="567"/>
    </w:pPr>
  </w:style>
  <w:style w:type="character" w:styleId="Hyperlink">
    <w:name w:val="Hyperlink"/>
    <w:basedOn w:val="Fontepargpadro"/>
    <w:uiPriority w:val="99"/>
    <w:unhideWhenUsed/>
    <w:rsid w:val="00EE40D4"/>
    <w:rPr>
      <w:color w:val="0563C1" w:themeColor="hyperlink"/>
      <w:u w:val="single"/>
    </w:rPr>
  </w:style>
  <w:style w:type="table" w:customStyle="1" w:styleId="InformaTableStyle">
    <w:name w:val="Informa Table Style"/>
    <w:basedOn w:val="Tabelanormal"/>
    <w:uiPriority w:val="99"/>
    <w:rsid w:val="00DE6417"/>
    <w:pPr>
      <w:spacing w:after="0" w:line="240" w:lineRule="atLeast"/>
    </w:pPr>
    <w:rPr>
      <w:sz w:val="18"/>
    </w:rPr>
    <w:tblPr>
      <w:tblBorders>
        <w:bottom w:val="single" w:sz="2" w:space="0" w:color="auto"/>
        <w:insideH w:val="single" w:sz="2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="Rockwell" w:hAnsi="Rockwell"/>
        <w:color w:val="061D41" w:themeColor="accent1"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paragraph" w:styleId="Citao">
    <w:name w:val="Quote"/>
    <w:basedOn w:val="Normal"/>
    <w:next w:val="Normal"/>
    <w:link w:val="CitaoChar"/>
    <w:uiPriority w:val="29"/>
    <w:semiHidden/>
    <w:qFormat/>
    <w:rsid w:val="00FB3BD2"/>
    <w:pPr>
      <w:spacing w:after="120" w:line="360" w:lineRule="atLeast"/>
      <w:ind w:right="2552"/>
    </w:pPr>
    <w:rPr>
      <w:iCs/>
      <w:sz w:val="28"/>
    </w:rPr>
  </w:style>
  <w:style w:type="character" w:customStyle="1" w:styleId="CitaoChar">
    <w:name w:val="Citação Char"/>
    <w:basedOn w:val="Fontepargpadro"/>
    <w:link w:val="Citao"/>
    <w:uiPriority w:val="29"/>
    <w:semiHidden/>
    <w:rsid w:val="00547398"/>
    <w:rPr>
      <w:iCs/>
      <w:color w:val="061D41" w:themeColor="accent1"/>
      <w:sz w:val="28"/>
    </w:rPr>
  </w:style>
  <w:style w:type="table" w:customStyle="1" w:styleId="InformaTable2style">
    <w:name w:val="Informa Table 2 style"/>
    <w:basedOn w:val="Tabelanormal"/>
    <w:uiPriority w:val="99"/>
    <w:rsid w:val="006B182A"/>
    <w:pPr>
      <w:spacing w:after="0" w:line="240" w:lineRule="auto"/>
    </w:pPr>
    <w:rPr>
      <w:sz w:val="20"/>
    </w:rPr>
    <w:tblPr>
      <w:tblBorders>
        <w:top w:val="single" w:sz="4" w:space="0" w:color="061D41" w:themeColor="accent1"/>
        <w:bottom w:val="single" w:sz="4" w:space="0" w:color="061D41" w:themeColor="accent1"/>
        <w:insideH w:val="single" w:sz="4" w:space="0" w:color="061D41" w:themeColor="accent1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rPr>
        <w:rFonts w:ascii="Rockwell" w:hAnsi="Rockwell"/>
        <w:color w:val="061D41" w:themeColor="accent1"/>
      </w:rPr>
    </w:tblStylePr>
    <w:tblStylePr w:type="firstCol">
      <w:rPr>
        <w:rFonts w:ascii="Rockwell" w:hAnsi="Rockwell"/>
        <w:color w:val="061D41" w:themeColor="accent1"/>
      </w:rPr>
    </w:tblStylePr>
  </w:style>
  <w:style w:type="paragraph" w:customStyle="1" w:styleId="Tabletext">
    <w:name w:val="Table text"/>
    <w:basedOn w:val="Corpodetexto"/>
    <w:uiPriority w:val="19"/>
    <w:qFormat/>
    <w:rsid w:val="006B182A"/>
    <w:pPr>
      <w:spacing w:after="0"/>
    </w:pPr>
  </w:style>
  <w:style w:type="paragraph" w:customStyle="1" w:styleId="Tabletitle">
    <w:name w:val="Table title"/>
    <w:basedOn w:val="Tabletext"/>
    <w:uiPriority w:val="18"/>
    <w:qFormat/>
    <w:rsid w:val="00FB3BD2"/>
    <w:rPr>
      <w:rFonts w:ascii="Open Sans SemiBold" w:hAnsi="Open Sans SemiBold"/>
      <w:color w:val="0098DE" w:themeColor="background2"/>
    </w:rPr>
  </w:style>
  <w:style w:type="paragraph" w:customStyle="1" w:styleId="Picturetext">
    <w:name w:val="Picture text"/>
    <w:basedOn w:val="Normal"/>
    <w:uiPriority w:val="19"/>
    <w:semiHidden/>
    <w:qFormat/>
    <w:rsid w:val="009F1A1C"/>
    <w:pPr>
      <w:spacing w:line="160" w:lineRule="atLeast"/>
    </w:pPr>
    <w:rPr>
      <w:sz w:val="12"/>
    </w:rPr>
  </w:style>
  <w:style w:type="paragraph" w:styleId="Textodenotaderodap">
    <w:name w:val="footnote text"/>
    <w:basedOn w:val="Normal"/>
    <w:link w:val="TextodenotaderodapChar"/>
    <w:uiPriority w:val="99"/>
    <w:semiHidden/>
    <w:rsid w:val="007B1722"/>
    <w:pPr>
      <w:spacing w:after="40" w:line="220" w:lineRule="atLeast"/>
    </w:pPr>
    <w:rPr>
      <w:sz w:val="16"/>
      <w:szCs w:val="16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47398"/>
    <w:rPr>
      <w:color w:val="061D41" w:themeColor="accent1"/>
      <w:sz w:val="16"/>
      <w:szCs w:val="16"/>
    </w:rPr>
  </w:style>
  <w:style w:type="character" w:styleId="Refdenotaderodap">
    <w:name w:val="footnote reference"/>
    <w:basedOn w:val="Fontepargpadro"/>
    <w:uiPriority w:val="99"/>
    <w:semiHidden/>
    <w:rsid w:val="00AE0D6C"/>
    <w:rPr>
      <w:color w:val="061D41" w:themeColor="accent1"/>
      <w:vertAlign w:val="superscript"/>
    </w:rPr>
  </w:style>
  <w:style w:type="character" w:styleId="TextodoEspaoReservado">
    <w:name w:val="Placeholder Text"/>
    <w:basedOn w:val="Fontepargpadro"/>
    <w:uiPriority w:val="99"/>
    <w:semiHidden/>
    <w:rsid w:val="00060924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105202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4A3240"/>
    <w:pPr>
      <w:ind w:left="720"/>
      <w:contextualSpacing/>
    </w:pPr>
  </w:style>
  <w:style w:type="paragraph" w:styleId="Reviso">
    <w:name w:val="Revision"/>
    <w:hidden/>
    <w:uiPriority w:val="99"/>
    <w:semiHidden/>
    <w:rsid w:val="00AC6980"/>
    <w:pPr>
      <w:spacing w:after="0" w:line="240" w:lineRule="auto"/>
    </w:pPr>
    <w:rPr>
      <w:color w:val="061D41" w:themeColor="accent1"/>
      <w:sz w:val="20"/>
    </w:rPr>
  </w:style>
  <w:style w:type="character" w:styleId="Refdecomentrio">
    <w:name w:val="annotation reference"/>
    <w:basedOn w:val="Fontepargpadro"/>
    <w:uiPriority w:val="99"/>
    <w:semiHidden/>
    <w:rsid w:val="00743E3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rsid w:val="00743E3B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43E3B"/>
    <w:rPr>
      <w:color w:val="061D41" w:themeColor="accent1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rsid w:val="00743E3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43E3B"/>
    <w:rPr>
      <w:b/>
      <w:bCs/>
      <w:color w:val="061D41" w:themeColor="accent1"/>
      <w:sz w:val="20"/>
      <w:szCs w:val="20"/>
    </w:rPr>
  </w:style>
  <w:style w:type="character" w:styleId="Nmerodepgina">
    <w:name w:val="page number"/>
    <w:basedOn w:val="Fontepargpadro"/>
    <w:uiPriority w:val="99"/>
    <w:semiHidden/>
    <w:rsid w:val="00A21644"/>
  </w:style>
  <w:style w:type="character" w:styleId="HiperlinkVisitado">
    <w:name w:val="FollowedHyperlink"/>
    <w:basedOn w:val="Fontepargpadro"/>
    <w:uiPriority w:val="99"/>
    <w:semiHidden/>
    <w:rsid w:val="00AF2A4A"/>
    <w:rPr>
      <w:color w:val="954F72" w:themeColor="followedHyperlink"/>
      <w:u w:val="single"/>
    </w:rPr>
  </w:style>
  <w:style w:type="character" w:customStyle="1" w:styleId="eop">
    <w:name w:val="eop"/>
    <w:basedOn w:val="Fontepargpadro"/>
    <w:rsid w:val="003C0433"/>
  </w:style>
  <w:style w:type="character" w:customStyle="1" w:styleId="normaltextrun">
    <w:name w:val="normaltextrun"/>
    <w:basedOn w:val="Fontepargpadro"/>
    <w:rsid w:val="003C0433"/>
  </w:style>
  <w:style w:type="character" w:customStyle="1" w:styleId="spellingerror">
    <w:name w:val="spellingerror"/>
    <w:basedOn w:val="Fontepargpadro"/>
    <w:rsid w:val="003C0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2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ossS\OneDrive%20-%20Informa%20plc\BRANDING\Letterhead\Informa%20UK%20Limited%20letterhead.dotx" TargetMode="External"/></Relationships>
</file>

<file path=word/theme/theme1.xml><?xml version="1.0" encoding="utf-8"?>
<a:theme xmlns:a="http://schemas.openxmlformats.org/drawingml/2006/main" name="Office Theme">
  <a:themeElements>
    <a:clrScheme name="Informa Colour Theme">
      <a:dk1>
        <a:sysClr val="windowText" lastClr="000000"/>
      </a:dk1>
      <a:lt1>
        <a:sysClr val="window" lastClr="FFFFFF"/>
      </a:lt1>
      <a:dk2>
        <a:srgbClr val="4E1A48"/>
      </a:dk2>
      <a:lt2>
        <a:srgbClr val="0098DE"/>
      </a:lt2>
      <a:accent1>
        <a:srgbClr val="061D41"/>
      </a:accent1>
      <a:accent2>
        <a:srgbClr val="ADC6D6"/>
      </a:accent2>
      <a:accent3>
        <a:srgbClr val="A7662F"/>
      </a:accent3>
      <a:accent4>
        <a:srgbClr val="9BA2A8"/>
      </a:accent4>
      <a:accent5>
        <a:srgbClr val="313B3E"/>
      </a:accent5>
      <a:accent6>
        <a:srgbClr val="5BBDB5"/>
      </a:accent6>
      <a:hlink>
        <a:srgbClr val="0563C1"/>
      </a:hlink>
      <a:folHlink>
        <a:srgbClr val="954F72"/>
      </a:folHlink>
    </a:clrScheme>
    <a:fontScheme name="Informa Font Theme">
      <a:majorFont>
        <a:latin typeface="Aleo"/>
        <a:ea typeface=""/>
        <a:cs typeface=""/>
      </a:majorFont>
      <a:minorFont>
        <a:latin typeface="Open Sans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t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9525"/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schemeClr val="accent1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7C232756F0D241BCFA35F110297E0A" ma:contentTypeVersion="16" ma:contentTypeDescription="Create a new document." ma:contentTypeScope="" ma:versionID="10746262de935d85ddb55c9507f52e66">
  <xsd:schema xmlns:xsd="http://www.w3.org/2001/XMLSchema" xmlns:xs="http://www.w3.org/2001/XMLSchema" xmlns:p="http://schemas.microsoft.com/office/2006/metadata/properties" xmlns:ns2="35457838-f07a-4ac5-b764-bed568604e48" xmlns:ns3="1721c419-a501-473a-9076-b7d7e9f2ef8e" targetNamespace="http://schemas.microsoft.com/office/2006/metadata/properties" ma:root="true" ma:fieldsID="7049525671f416f50278c2a85b583049" ns2:_="" ns3:_="">
    <xsd:import namespace="35457838-f07a-4ac5-b764-bed568604e48"/>
    <xsd:import namespace="1721c419-a501-473a-9076-b7d7e9f2ef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457838-f07a-4ac5-b764-bed568604e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bdc0606b-8e5a-4aee-a68c-f4efcab0e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21c419-a501-473a-9076-b7d7e9f2ef8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e6b6474-7fb3-432a-94ba-4a90eed1ad72}" ma:internalName="TaxCatchAll" ma:showField="CatchAllData" ma:web="1721c419-a501-473a-9076-b7d7e9f2ef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457838-f07a-4ac5-b764-bed568604e48">
      <Terms xmlns="http://schemas.microsoft.com/office/infopath/2007/PartnerControls"/>
    </lcf76f155ced4ddcb4097134ff3c332f>
    <TaxCatchAll xmlns="1721c419-a501-473a-9076-b7d7e9f2ef8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B096F-E36D-427F-A7BD-377F93A286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457838-f07a-4ac5-b764-bed568604e48"/>
    <ds:schemaRef ds:uri="1721c419-a501-473a-9076-b7d7e9f2ef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8D600-AF03-4EDD-9697-D0B2ECB304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1B2300-ECB6-4D9D-9847-A1E163F0A2D1}">
  <ds:schemaRefs>
    <ds:schemaRef ds:uri="http://purl.org/dc/elements/1.1/"/>
    <ds:schemaRef ds:uri="http://schemas.microsoft.com/office/2006/metadata/properties"/>
    <ds:schemaRef ds:uri="http://purl.org/dc/dcmitype/"/>
    <ds:schemaRef ds:uri="http://schemas.microsoft.com/office/infopath/2007/PartnerControls"/>
    <ds:schemaRef ds:uri="1721c419-a501-473a-9076-b7d7e9f2ef8e"/>
    <ds:schemaRef ds:uri="http://schemas.microsoft.com/office/2006/documentManagement/types"/>
    <ds:schemaRef ds:uri="http://schemas.openxmlformats.org/package/2006/metadata/core-properties"/>
    <ds:schemaRef ds:uri="35457838-f07a-4ac5-b764-bed568604e48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11FE56C7-793E-44B6-B86A-5A61945B7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Informa UK Limited letterhead</Template>
  <TotalTime>3</TotalTime>
  <Pages>2</Pages>
  <Words>595</Words>
  <Characters>3216</Characters>
  <Application>Microsoft Office Word</Application>
  <DocSecurity>0</DocSecurity>
  <Lines>26</Lines>
  <Paragraphs>7</Paragraphs>
  <ScaleCrop>false</ScaleCrop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</dc:title>
  <dc:subject/>
  <dc:creator>Cross, Sarah</dc:creator>
  <cp:keywords/>
  <dc:description/>
  <cp:lastModifiedBy>Cruz, Nayara</cp:lastModifiedBy>
  <cp:revision>96</cp:revision>
  <cp:lastPrinted>2024-12-02T12:16:00Z</cp:lastPrinted>
  <dcterms:created xsi:type="dcterms:W3CDTF">2025-05-05T14:41:00Z</dcterms:created>
  <dcterms:modified xsi:type="dcterms:W3CDTF">2026-04-16T19:17:00Z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0x010100757C232756F0D241BCFA35F110297E0A</vt:lpwstr>
  </property>
  <property fmtid="{D5CDD505-2E9C-101B-9397-08002B2CF9AE}" pid="3" name="MSIP_Label_2bbab825-a111-45e4-86a1-18cee0005896_Enabled">
    <vt:lpwstr>true</vt:lpwstr>
  </property>
  <property fmtid="{D5CDD505-2E9C-101B-9397-08002B2CF9AE}" pid="4" name="MSIP_Label_2bbab825-a111-45e4-86a1-18cee0005896_SetDate">
    <vt:lpwstr>2023-08-07T15:44:20Z</vt:lpwstr>
  </property>
  <property fmtid="{D5CDD505-2E9C-101B-9397-08002B2CF9AE}" pid="5" name="MSIP_Label_2bbab825-a111-45e4-86a1-18cee0005896_Method">
    <vt:lpwstr>Standard</vt:lpwstr>
  </property>
  <property fmtid="{D5CDD505-2E9C-101B-9397-08002B2CF9AE}" pid="6" name="MSIP_Label_2bbab825-a111-45e4-86a1-18cee0005896_Name">
    <vt:lpwstr>2bbab825-a111-45e4-86a1-18cee0005896</vt:lpwstr>
  </property>
  <property fmtid="{D5CDD505-2E9C-101B-9397-08002B2CF9AE}" pid="7" name="MSIP_Label_2bbab825-a111-45e4-86a1-18cee0005896_SiteId">
    <vt:lpwstr>2567d566-604c-408a-8a60-55d0dc9d9d6b</vt:lpwstr>
  </property>
  <property fmtid="{D5CDD505-2E9C-101B-9397-08002B2CF9AE}" pid="8" name="MSIP_Label_2bbab825-a111-45e4-86a1-18cee0005896_ActionId">
    <vt:lpwstr>fcb78625-9af0-42ac-861b-c08b2ba71172</vt:lpwstr>
  </property>
  <property fmtid="{D5CDD505-2E9C-101B-9397-08002B2CF9AE}" pid="9" name="MSIP_Label_2bbab825-a111-45e4-86a1-18cee0005896_ContentBits">
    <vt:lpwstr>2</vt:lpwstr>
  </property>
  <property fmtid="{D5CDD505-2E9C-101B-9397-08002B2CF9AE}" pid="10" name="MediaServiceImageTags">
    <vt:lpwstr/>
  </property>
</Properties>
</file>