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8B6148" w:rsidP="0B225593" w:rsidRDefault="008B6148" w14:paraId="54928A31" w14:textId="274D05EA">
      <w:pPr>
        <w:pStyle w:val="Normal"/>
        <w:rPr>
          <w:rFonts w:ascii="Roboto" w:hAnsi="Roboto" w:eastAsia="Roboto" w:cs="Roboto"/>
          <w:b w:val="1"/>
          <w:bCs w:val="1"/>
          <w:sz w:val="24"/>
          <w:szCs w:val="24"/>
        </w:rPr>
      </w:pPr>
      <w:r w:rsidRPr="0B225593" w:rsidR="45FA69BF">
        <w:rPr>
          <w:rFonts w:ascii="Roboto" w:hAnsi="Roboto" w:eastAsia="Roboto" w:cs="Roboto"/>
          <w:b w:val="1"/>
          <w:bCs w:val="1"/>
          <w:sz w:val="24"/>
          <w:szCs w:val="24"/>
        </w:rPr>
        <w:t>Sustainability</w:t>
      </w:r>
    </w:p>
    <w:p w:rsidR="45FA69BF" w:rsidP="45FA69BF" w:rsidRDefault="45FA69BF" w14:paraId="296F6083" w14:textId="0800489F">
      <w:pPr>
        <w:rPr>
          <w:rFonts w:ascii="Roboto" w:hAnsi="Roboto" w:eastAsia="Roboto" w:cs="Roboto"/>
        </w:rPr>
      </w:pPr>
    </w:p>
    <w:p w:rsidR="45FA69BF" w:rsidP="0B225593" w:rsidRDefault="45FA69BF" w14:paraId="2211F9A2" w14:textId="14D1EE09">
      <w:pPr>
        <w:spacing w:after="0" w:line="280" w:lineRule="atLeas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Sustainability is increasingly important to event attendees. Exhibiting at 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>{EVENT}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 gives you the opportunity to highlight your company’s sustainability credentials and align with an event that champions sustainability. </w:t>
      </w:r>
    </w:p>
    <w:p w:rsidR="45FA69BF" w:rsidP="0B225593" w:rsidRDefault="45FA69BF" w14:paraId="43805065" w14:textId="57511288">
      <w:pPr>
        <w:spacing w:after="0" w:line="280" w:lineRule="atLeas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</w:p>
    <w:p w:rsidR="45FA69BF" w:rsidP="0B225593" w:rsidRDefault="45FA69BF" w14:paraId="6C21E5B4" w14:textId="6CC131B5">
      <w:pPr>
        <w:spacing w:after="0" w:line="280" w:lineRule="atLeas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To ensure that your company and 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>exhibiting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 stand are aligned with 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>[organisations]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 sustainability goals:</w:t>
      </w:r>
    </w:p>
    <w:p w:rsidR="45FA69BF" w:rsidP="0B225593" w:rsidRDefault="45FA69BF" w14:paraId="24F0BC46" w14:textId="25B7952C">
      <w:pPr>
        <w:pStyle w:val="ListParagraph"/>
        <w:numPr>
          <w:ilvl w:val="0"/>
          <w:numId w:val="24"/>
        </w:numPr>
        <w:spacing w:after="160" w:line="259" w:lineRule="auto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View the 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>Exhibitor Sustainability Guidance [input if you offer this as an organiser]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 and consider the steps as you plan your event</w:t>
      </w:r>
    </w:p>
    <w:p w:rsidR="45FA69BF" w:rsidP="0B225593" w:rsidRDefault="45FA69BF" w14:paraId="7FA65280" w14:textId="11112232">
      <w:pPr>
        <w:pStyle w:val="ListParagraph"/>
        <w:numPr>
          <w:ilvl w:val="0"/>
          <w:numId w:val="24"/>
        </w:numPr>
        <w:spacing w:after="160" w:line="259" w:lineRule="auto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Consider moving towards a 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>Bronze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 level stand if not already (find out more below)</w:t>
      </w:r>
    </w:p>
    <w:p w:rsidR="45FA69BF" w:rsidP="45FA69BF" w:rsidRDefault="45FA69BF" w14:paraId="573E9D41" w14:textId="44BD1716">
      <w:pPr>
        <w:rPr>
          <w:rFonts w:ascii="Roboto" w:hAnsi="Roboto" w:eastAsia="Roboto" w:cs="Roboto"/>
        </w:rPr>
      </w:pPr>
    </w:p>
    <w:p w:rsidR="4D547C24" w:rsidP="0B225593" w:rsidRDefault="4D547C24" w14:paraId="0F38AADF" w14:textId="515937FB">
      <w:pPr>
        <w:pStyle w:val="Normal"/>
        <w:rPr>
          <w:rFonts w:ascii="Roboto" w:hAnsi="Roboto" w:eastAsia="Roboto" w:cs="Roboto"/>
        </w:rPr>
      </w:pPr>
    </w:p>
    <w:p w:rsidR="215509B4" w:rsidP="4D547C24" w:rsidRDefault="215509B4" w14:paraId="05FD4432" w14:textId="24468A3D">
      <w:pPr>
        <w:pStyle w:val="Normal"/>
        <w:rPr>
          <w:rFonts w:ascii="Roboto" w:hAnsi="Roboto" w:eastAsia="Roboto" w:cs="Roboto"/>
          <w:sz w:val="24"/>
          <w:szCs w:val="24"/>
        </w:rPr>
      </w:pPr>
      <w:r w:rsidRPr="45FA69BF" w:rsidR="45FA69BF">
        <w:rPr>
          <w:rFonts w:ascii="Roboto" w:hAnsi="Roboto" w:eastAsia="Roboto" w:cs="Roboto"/>
          <w:b w:val="1"/>
          <w:bCs w:val="1"/>
          <w:sz w:val="24"/>
          <w:szCs w:val="24"/>
        </w:rPr>
        <w:t>Better Stands</w:t>
      </w:r>
    </w:p>
    <w:p w:rsidR="45FA69BF" w:rsidP="45FA69BF" w:rsidRDefault="45FA69BF" w14:paraId="5BA163A6" w14:textId="3350F7E9">
      <w:pPr>
        <w:pStyle w:val="Normal"/>
        <w:rPr>
          <w:rFonts w:ascii="Roboto" w:hAnsi="Roboto" w:eastAsia="Roboto" w:cs="Roboto"/>
          <w:b w:val="1"/>
          <w:bCs w:val="1"/>
          <w:sz w:val="24"/>
          <w:szCs w:val="24"/>
        </w:rPr>
      </w:pPr>
    </w:p>
    <w:p w:rsidR="45FA69BF" w:rsidP="45FA69BF" w:rsidRDefault="45FA69BF" w14:paraId="60650F6A" w14:textId="5B2DEE4C">
      <w:pPr>
        <w:rPr>
          <w:rFonts w:ascii="Roboto" w:hAnsi="Roboto" w:eastAsia="Roboto" w:cs="Roboto"/>
        </w:rPr>
      </w:pPr>
      <w:r w:rsidRPr="0B225593" w:rsidR="45FA69BF">
        <w:rPr>
          <w:rFonts w:ascii="Roboto" w:hAnsi="Roboto" w:eastAsia="Roboto" w:cs="Roboto"/>
        </w:rPr>
        <w:t xml:space="preserve">At </w:t>
      </w:r>
      <w:r w:rsidRPr="0B225593" w:rsidR="45FA69BF">
        <w:rPr>
          <w:rFonts w:ascii="Roboto" w:hAnsi="Roboto" w:eastAsia="Roboto" w:cs="Roboto"/>
          <w:highlight w:val="yellow"/>
        </w:rPr>
        <w:t>[Event Name]</w:t>
      </w:r>
      <w:r w:rsidRPr="0B225593" w:rsidR="45FA69BF">
        <w:rPr>
          <w:rFonts w:ascii="Roboto" w:hAnsi="Roboto" w:eastAsia="Roboto" w:cs="Roboto"/>
        </w:rPr>
        <w:t xml:space="preserve">, we believe the most impactful stands are those built with a vision for the future. </w:t>
      </w:r>
      <w:r w:rsidRPr="0B225593" w:rsidR="45FA69BF">
        <w:rPr>
          <w:rFonts w:ascii="Roboto" w:hAnsi="Roboto" w:eastAsia="Roboto" w:cs="Roboto"/>
        </w:rPr>
        <w:t>That’s</w:t>
      </w:r>
      <w:r w:rsidRPr="0B225593" w:rsidR="45FA69BF">
        <w:rPr>
          <w:rFonts w:ascii="Roboto" w:hAnsi="Roboto" w:eastAsia="Roboto" w:cs="Roboto"/>
        </w:rPr>
        <w:t xml:space="preserve"> why </w:t>
      </w:r>
      <w:r w:rsidRPr="0B225593" w:rsidR="45FA69BF">
        <w:rPr>
          <w:rFonts w:ascii="Roboto" w:hAnsi="Roboto" w:eastAsia="Roboto" w:cs="Roboto"/>
        </w:rPr>
        <w:t>we’re</w:t>
      </w:r>
      <w:r w:rsidRPr="0B225593" w:rsidR="45FA69BF">
        <w:rPr>
          <w:rFonts w:ascii="Roboto" w:hAnsi="Roboto" w:eastAsia="Roboto" w:cs="Roboto"/>
        </w:rPr>
        <w:t xml:space="preserve"> inviting you to </w:t>
      </w:r>
      <w:r w:rsidRPr="0B225593" w:rsidR="45FA69BF">
        <w:rPr>
          <w:rFonts w:ascii="Roboto" w:hAnsi="Roboto" w:eastAsia="Roboto" w:cs="Roboto"/>
        </w:rPr>
        <w:t>participate</w:t>
      </w:r>
      <w:r w:rsidRPr="0B225593" w:rsidR="45FA69BF">
        <w:rPr>
          <w:rFonts w:ascii="Roboto" w:hAnsi="Roboto" w:eastAsia="Roboto" w:cs="Roboto"/>
        </w:rPr>
        <w:t xml:space="preserve"> in our voluntary Better Stands assessment—a journey toward a smarter, safer, and more sustainable exhibition.</w:t>
      </w:r>
    </w:p>
    <w:p w:rsidR="45FA69BF" w:rsidP="45FA69BF" w:rsidRDefault="45FA69BF" w14:paraId="2C52546E" w14:textId="74C9ECD1">
      <w:pPr>
        <w:pStyle w:val="Normal"/>
        <w:rPr>
          <w:rFonts w:ascii="Roboto" w:hAnsi="Roboto" w:eastAsia="Roboto" w:cs="Roboto"/>
          <w:b w:val="1"/>
          <w:bCs w:val="1"/>
          <w:sz w:val="24"/>
          <w:szCs w:val="24"/>
        </w:rPr>
      </w:pPr>
    </w:p>
    <w:p w:rsidR="215509B4" w:rsidP="4D547C24" w:rsidRDefault="215509B4" w14:paraId="5C93D4BA" w14:textId="20864C59">
      <w:pPr>
        <w:rPr>
          <w:rFonts w:ascii="Roboto" w:hAnsi="Roboto" w:eastAsia="Roboto" w:cs="Roboto"/>
        </w:rPr>
      </w:pPr>
      <w:r w:rsidRPr="3AA95E29" w:rsidR="215509B4">
        <w:rPr>
          <w:rFonts w:ascii="Roboto" w:hAnsi="Roboto" w:eastAsia="Roboto" w:cs="Roboto"/>
          <w:color w:val="061C40"/>
          <w:sz w:val="20"/>
          <w:szCs w:val="20"/>
          <w:lang w:eastAsia="zh-TW" w:bidi="ar-SA"/>
        </w:rPr>
        <w:t xml:space="preserve">Better Stands is uniting the events and exhibitions industry to adopt reusable stands, ensuring smarter, </w:t>
      </w:r>
      <w:r w:rsidRPr="3AA95E29" w:rsidR="215509B4">
        <w:rPr>
          <w:rFonts w:ascii="Roboto" w:hAnsi="Roboto" w:eastAsia="Roboto" w:cs="Roboto"/>
          <w:color w:val="061C40"/>
          <w:sz w:val="20"/>
          <w:szCs w:val="20"/>
          <w:lang w:eastAsia="zh-TW" w:bidi="ar-SA"/>
        </w:rPr>
        <w:t>safer</w:t>
      </w:r>
      <w:r w:rsidRPr="3AA95E29" w:rsidR="215509B4">
        <w:rPr>
          <w:rFonts w:ascii="Roboto" w:hAnsi="Roboto" w:eastAsia="Roboto" w:cs="Roboto"/>
          <w:color w:val="061C40"/>
          <w:sz w:val="20"/>
          <w:szCs w:val="20"/>
          <w:lang w:eastAsia="zh-TW" w:bidi="ar-SA"/>
        </w:rPr>
        <w:t xml:space="preserve"> and more sustainable solutions globally</w:t>
      </w:r>
      <w:r w:rsidRPr="3AA95E29" w:rsidR="215509B4">
        <w:rPr>
          <w:rFonts w:ascii="Roboto" w:hAnsi="Roboto" w:eastAsia="Roboto" w:cs="Roboto"/>
          <w:color w:val="061C40"/>
          <w:sz w:val="20"/>
          <w:szCs w:val="20"/>
          <w:lang w:eastAsia="zh-TW" w:bidi="ar-SA"/>
        </w:rPr>
        <w:t xml:space="preserve">.  </w:t>
      </w:r>
    </w:p>
    <w:p w:rsidR="4D547C24" w:rsidP="4D547C24" w:rsidRDefault="4D547C24" w14:paraId="2F8FE65D" w14:textId="27B4DA10">
      <w:pPr>
        <w:rPr>
          <w:rFonts w:ascii="Roboto" w:hAnsi="Roboto" w:eastAsia="Roboto" w:cs="Roboto"/>
        </w:rPr>
      </w:pPr>
    </w:p>
    <w:p w:rsidR="215509B4" w:rsidP="4D547C24" w:rsidRDefault="215509B4" w14:paraId="2A40333A" w14:textId="32F5BE6C">
      <w:pPr>
        <w:spacing w:before="0" w:beforeAutospacing="off" w:after="160" w:afterAutospacing="off"/>
        <w:rPr>
          <w:rFonts w:ascii="Roboto" w:hAnsi="Roboto" w:eastAsia="Roboto" w:cs="Roboto"/>
          <w:noProof w:val="0"/>
          <w:color w:val="061C40"/>
          <w:sz w:val="20"/>
          <w:szCs w:val="20"/>
          <w:lang w:val="en-US" w:eastAsia="zh-TW" w:bidi="ar-SA"/>
        </w:rPr>
      </w:pPr>
      <w:r w:rsidRPr="3AA95E29" w:rsidR="215509B4">
        <w:rPr>
          <w:rFonts w:ascii="Roboto" w:hAnsi="Roboto" w:eastAsia="Roboto" w:cs="Roboto"/>
          <w:noProof w:val="0"/>
          <w:color w:val="061C40"/>
          <w:sz w:val="20"/>
          <w:szCs w:val="20"/>
          <w:lang w:val="en-US" w:eastAsia="zh-TW" w:bidi="ar-SA"/>
        </w:rPr>
        <w:t xml:space="preserve">Using a simple 10-point framework, </w:t>
      </w:r>
      <w:r w:rsidRPr="3AA95E29" w:rsidR="215509B4">
        <w:rPr>
          <w:rFonts w:ascii="Roboto" w:hAnsi="Roboto" w:eastAsia="Roboto" w:cs="Roboto"/>
          <w:noProof w:val="0"/>
          <w:color w:val="061C40"/>
          <w:sz w:val="20"/>
          <w:szCs w:val="20"/>
          <w:lang w:val="en-US" w:eastAsia="zh-TW" w:bidi="ar-SA"/>
        </w:rPr>
        <w:t>organisers</w:t>
      </w:r>
      <w:r w:rsidRPr="3AA95E29" w:rsidR="215509B4">
        <w:rPr>
          <w:rFonts w:ascii="Roboto" w:hAnsi="Roboto" w:eastAsia="Roboto" w:cs="Roboto"/>
          <w:noProof w:val="0"/>
          <w:color w:val="061C40"/>
          <w:sz w:val="20"/>
          <w:szCs w:val="20"/>
          <w:lang w:val="en-US" w:eastAsia="zh-TW" w:bidi="ar-SA"/>
        </w:rPr>
        <w:t xml:space="preserve">, venues, exhibitors, service providers, </w:t>
      </w:r>
      <w:r w:rsidRPr="3AA95E29" w:rsidR="215509B4">
        <w:rPr>
          <w:rFonts w:ascii="Roboto" w:hAnsi="Roboto" w:eastAsia="Roboto" w:cs="Roboto"/>
          <w:noProof w:val="0"/>
          <w:color w:val="061C40"/>
          <w:sz w:val="20"/>
          <w:szCs w:val="20"/>
          <w:lang w:val="en-US" w:eastAsia="zh-TW" w:bidi="ar-SA"/>
        </w:rPr>
        <w:t>assessors</w:t>
      </w:r>
      <w:r w:rsidRPr="3AA95E29" w:rsidR="215509B4">
        <w:rPr>
          <w:rFonts w:ascii="Roboto" w:hAnsi="Roboto" w:eastAsia="Roboto" w:cs="Roboto"/>
          <w:noProof w:val="0"/>
          <w:color w:val="061C40"/>
          <w:sz w:val="20"/>
          <w:szCs w:val="20"/>
          <w:lang w:val="en-US" w:eastAsia="zh-TW" w:bidi="ar-SA"/>
        </w:rPr>
        <w:t xml:space="preserve"> and associations celebrate the use of reusable stands, inspiring change through awareness and engagement.</w:t>
      </w:r>
    </w:p>
    <w:p w:rsidR="215509B4" w:rsidP="4D547C24" w:rsidRDefault="215509B4" w14:paraId="1CE119BC" w14:textId="1272680A">
      <w:pPr>
        <w:rPr>
          <w:rFonts w:ascii="Roboto" w:hAnsi="Roboto" w:eastAsia="Roboto" w:cs="Roboto"/>
        </w:rPr>
      </w:pPr>
      <w:r w:rsidRPr="3AA95E29" w:rsidR="215509B4">
        <w:rPr>
          <w:rFonts w:ascii="Roboto" w:hAnsi="Roboto" w:eastAsia="Roboto" w:cs="Roboto"/>
        </w:rPr>
        <w:t xml:space="preserve">Help us to reduce the environmental impact of </w:t>
      </w:r>
      <w:r w:rsidRPr="3AA95E29" w:rsidR="215509B4">
        <w:rPr>
          <w:rFonts w:ascii="Roboto" w:hAnsi="Roboto" w:eastAsia="Roboto" w:cs="Roboto"/>
          <w:highlight w:val="yellow"/>
        </w:rPr>
        <w:t>{EVENT}</w:t>
      </w:r>
      <w:r w:rsidRPr="3AA95E29" w:rsidR="215509B4">
        <w:rPr>
          <w:rFonts w:ascii="Roboto" w:hAnsi="Roboto" w:eastAsia="Roboto" w:cs="Roboto"/>
        </w:rPr>
        <w:t xml:space="preserve"> by committing to the Better Stands programme framework and show that your company values being part of sustainable and socially responsible events.</w:t>
      </w:r>
    </w:p>
    <w:p w:rsidRPr="00996D4E" w:rsidR="00996D4E" w:rsidP="45FA69BF" w:rsidRDefault="00996D4E" w14:paraId="4B2BA3CD" w14:textId="717458F2">
      <w:pPr>
        <w:pStyle w:val="Normal"/>
        <w:rPr>
          <w:rFonts w:ascii="Roboto" w:hAnsi="Roboto" w:eastAsia="Roboto" w:cs="Roboto"/>
        </w:rPr>
      </w:pPr>
    </w:p>
    <w:p w:rsidRPr="00996D4E" w:rsidR="00996D4E" w:rsidP="3AA95E29" w:rsidRDefault="00996D4E" w14:paraId="4994E65B" w14:textId="77777777">
      <w:pPr>
        <w:rPr>
          <w:rFonts w:ascii="Roboto" w:hAnsi="Roboto" w:eastAsia="Roboto" w:cs="Roboto"/>
        </w:rPr>
      </w:pPr>
    </w:p>
    <w:p w:rsidR="215509B4" w:rsidP="3AA95E29" w:rsidRDefault="215509B4" w14:paraId="4B5D8B4B" w14:textId="0E34535C">
      <w:pPr>
        <w:pStyle w:val="Normal"/>
        <w:suppressLineNumbers w:val="0"/>
        <w:bidi w:val="0"/>
        <w:spacing w:before="0" w:beforeAutospacing="off" w:after="0" w:afterAutospacing="off" w:line="280" w:lineRule="atLeast"/>
        <w:ind w:left="0" w:right="0"/>
        <w:jc w:val="left"/>
        <w:rPr>
          <w:rFonts w:ascii="Roboto" w:hAnsi="Roboto" w:eastAsia="Roboto" w:cs="Roboto"/>
        </w:rPr>
      </w:pPr>
    </w:p>
    <w:p w:rsidRPr="00996D4E" w:rsidR="00996D4E" w:rsidP="0B225593" w:rsidRDefault="00996D4E" w14:paraId="328D8CF7" w14:textId="6B7FFC91">
      <w:pPr>
        <w:pStyle w:val="Normal"/>
        <w:suppressLineNumbers w:val="0"/>
        <w:bidi w:val="0"/>
        <w:spacing w:before="0" w:beforeAutospacing="off" w:after="0" w:afterAutospacing="off" w:line="280" w:lineRule="atLeast"/>
        <w:ind w:left="0" w:right="0"/>
        <w:jc w:val="left"/>
        <w:rPr>
          <w:rFonts w:ascii="Roboto" w:hAnsi="Roboto" w:eastAsia="Roboto" w:cs="Roboto"/>
          <w:b w:val="1"/>
          <w:bCs w:val="1"/>
          <w:sz w:val="24"/>
          <w:szCs w:val="24"/>
        </w:rPr>
      </w:pPr>
      <w:r w:rsidRPr="0B225593" w:rsidR="45FA69BF">
        <w:rPr>
          <w:rFonts w:ascii="Roboto" w:hAnsi="Roboto" w:eastAsia="Roboto" w:cs="Roboto"/>
          <w:b w:val="1"/>
          <w:bCs w:val="1"/>
          <w:sz w:val="24"/>
          <w:szCs w:val="24"/>
        </w:rPr>
        <w:t>What’s</w:t>
      </w:r>
      <w:r w:rsidRPr="0B225593" w:rsidR="45FA69BF">
        <w:rPr>
          <w:rFonts w:ascii="Roboto" w:hAnsi="Roboto" w:eastAsia="Roboto" w:cs="Roboto"/>
          <w:b w:val="1"/>
          <w:bCs w:val="1"/>
          <w:sz w:val="24"/>
          <w:szCs w:val="24"/>
        </w:rPr>
        <w:t xml:space="preserve"> in it for me?</w:t>
      </w:r>
    </w:p>
    <w:p w:rsidRPr="00996D4E" w:rsidR="00DE416D" w:rsidP="0B225593" w:rsidRDefault="00DE416D" w14:paraId="54042F60" w14:textId="63AC1E28">
      <w:pPr>
        <w:pStyle w:val="ListParagraph"/>
        <w:numPr>
          <w:ilvl w:val="0"/>
          <w:numId w:val="22"/>
        </w:numPr>
        <w:rPr>
          <w:rFonts w:ascii="Roboto" w:hAnsi="Roboto" w:eastAsia="Roboto" w:cs="Roboto"/>
        </w:rPr>
      </w:pPr>
      <w:r w:rsidRPr="0B225593" w:rsidR="45FA69BF">
        <w:rPr>
          <w:rFonts w:ascii="Roboto" w:hAnsi="Roboto" w:eastAsia="Roboto" w:cs="Roboto"/>
        </w:rPr>
        <w:t xml:space="preserve">Experience smoother, more efficient build-up periods, knowing everything will be </w:t>
      </w:r>
      <w:r w:rsidRPr="0B225593" w:rsidR="45FA69BF">
        <w:rPr>
          <w:rFonts w:ascii="Roboto" w:hAnsi="Roboto" w:eastAsia="Roboto" w:cs="Roboto"/>
        </w:rPr>
        <w:t>ready, when</w:t>
      </w:r>
      <w:r w:rsidRPr="0B225593" w:rsidR="45FA69BF">
        <w:rPr>
          <w:rFonts w:ascii="Roboto" w:hAnsi="Roboto" w:eastAsia="Roboto" w:cs="Roboto"/>
        </w:rPr>
        <w:t xml:space="preserve"> you arrive</w:t>
      </w:r>
    </w:p>
    <w:p w:rsidR="0078458C" w:rsidP="0B225593" w:rsidRDefault="0078458C" w14:paraId="2EBD7DC4" w14:textId="70C08D7A">
      <w:pPr>
        <w:pStyle w:val="ListParagraph"/>
        <w:numPr>
          <w:ilvl w:val="0"/>
          <w:numId w:val="22"/>
        </w:numPr>
        <w:rPr>
          <w:rFonts w:ascii="Roboto" w:hAnsi="Roboto" w:eastAsia="Roboto" w:cs="Roboto"/>
        </w:rPr>
      </w:pPr>
      <w:r w:rsidRPr="0B225593" w:rsidR="45FA69BF">
        <w:rPr>
          <w:rFonts w:ascii="Roboto" w:hAnsi="Roboto" w:eastAsia="Roboto" w:cs="Roboto"/>
        </w:rPr>
        <w:t>Benefit from lower work hours</w:t>
      </w:r>
      <w:r w:rsidRPr="0B225593" w:rsidR="45FA69BF">
        <w:rPr>
          <w:rFonts w:ascii="Roboto" w:hAnsi="Roboto" w:eastAsia="Roboto" w:cs="Roboto"/>
        </w:rPr>
        <w:t xml:space="preserve"> and</w:t>
      </w:r>
      <w:r w:rsidRPr="0B225593" w:rsidR="45FA69BF">
        <w:rPr>
          <w:rFonts w:ascii="Roboto" w:hAnsi="Roboto" w:eastAsia="Roboto" w:cs="Roboto"/>
        </w:rPr>
        <w:t xml:space="preserve"> reduced construction costs, compared to conventional single-use structures.</w:t>
      </w:r>
    </w:p>
    <w:p w:rsidRPr="00002632" w:rsidR="0078458C" w:rsidP="3AA95E29" w:rsidRDefault="0078458C" w14:paraId="15BDD645" w14:textId="129A7169">
      <w:pPr>
        <w:pStyle w:val="ListParagraph"/>
        <w:numPr>
          <w:ilvl w:val="0"/>
          <w:numId w:val="22"/>
        </w:numPr>
        <w:rPr>
          <w:rFonts w:ascii="Roboto" w:hAnsi="Roboto" w:eastAsia="Roboto" w:cs="Roboto"/>
        </w:rPr>
      </w:pPr>
      <w:r w:rsidRPr="3AA95E29" w:rsidR="0078458C">
        <w:rPr>
          <w:rFonts w:ascii="Roboto" w:hAnsi="Roboto" w:eastAsia="Roboto" w:cs="Roboto"/>
        </w:rPr>
        <w:t xml:space="preserve">Receive your official </w:t>
      </w:r>
      <w:r w:rsidRPr="3AA95E29" w:rsidR="0078458C">
        <w:rPr>
          <w:rFonts w:ascii="Roboto" w:hAnsi="Roboto" w:eastAsia="Roboto" w:cs="Roboto"/>
          <w:b w:val="1"/>
          <w:bCs w:val="1"/>
        </w:rPr>
        <w:t>Better Stands certificate</w:t>
      </w:r>
      <w:r w:rsidRPr="3AA95E29" w:rsidR="0078458C">
        <w:rPr>
          <w:rFonts w:ascii="Roboto" w:hAnsi="Roboto" w:eastAsia="Roboto" w:cs="Roboto"/>
        </w:rPr>
        <w:t>, giving you a powerful tool to promote your brand’s sustainable credentials to visitors and peers</w:t>
      </w:r>
      <w:r w:rsidRPr="3AA95E29" w:rsidR="79EA9E24">
        <w:rPr>
          <w:rFonts w:ascii="Roboto" w:hAnsi="Roboto" w:eastAsia="Roboto" w:cs="Roboto"/>
        </w:rPr>
        <w:t>.</w:t>
      </w:r>
    </w:p>
    <w:p w:rsidR="4D547C24" w:rsidP="3AA95E29" w:rsidRDefault="4D547C24" w14:paraId="01125261" w14:textId="3563898A">
      <w:pPr>
        <w:pStyle w:val="ListParagraph"/>
        <w:ind w:left="720"/>
        <w:rPr>
          <w:rFonts w:ascii="Roboto" w:hAnsi="Roboto" w:eastAsia="Roboto" w:cs="Roboto"/>
        </w:rPr>
      </w:pPr>
    </w:p>
    <w:p w:rsidRPr="00996D4E" w:rsidR="00996D4E" w:rsidP="3AA95E29" w:rsidRDefault="00996D4E" w14:paraId="0A48BCB0" w14:textId="77777777">
      <w:pPr>
        <w:rPr>
          <w:rFonts w:ascii="Roboto" w:hAnsi="Roboto" w:eastAsia="Roboto" w:cs="Roboto"/>
        </w:rPr>
      </w:pPr>
    </w:p>
    <w:p w:rsidR="7E6ABBB8" w:rsidP="3AA95E29" w:rsidRDefault="7E6ABBB8" w14:paraId="13CBE5B5" w14:textId="1E67D60B">
      <w:pPr>
        <w:spacing w:after="0" w:line="280" w:lineRule="atLeas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</w:pPr>
      <w:r w:rsidRPr="3AA95E29" w:rsidR="7E6ABBB8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>To make this process effortless for your team, we highly recommend partnering with a Better Stands Registered Service Provider.</w:t>
      </w:r>
    </w:p>
    <w:p w:rsidR="4D547C24" w:rsidP="3AA95E29" w:rsidRDefault="4D547C24" w14:paraId="2139D6C6" w14:textId="328EFE5E">
      <w:pPr>
        <w:spacing w:after="0" w:line="280" w:lineRule="atLeas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</w:p>
    <w:p w:rsidR="00996D4E" w:rsidP="3AA95E29" w:rsidRDefault="00055631" w14:paraId="50B1A40A" w14:textId="7290DE51">
      <w:pPr>
        <w:rPr>
          <w:rFonts w:ascii="Roboto" w:hAnsi="Roboto" w:eastAsia="Roboto" w:cs="Roboto"/>
        </w:rPr>
      </w:pPr>
      <w:r w:rsidRPr="38977309" w:rsidR="00055631">
        <w:rPr>
          <w:rFonts w:ascii="Roboto" w:hAnsi="Roboto" w:eastAsia="Roboto" w:cs="Roboto"/>
        </w:rPr>
        <w:t>Partnering with a registered</w:t>
      </w:r>
      <w:r w:rsidRPr="38977309" w:rsidR="4F1EC8FC">
        <w:rPr>
          <w:rFonts w:ascii="Roboto" w:hAnsi="Roboto" w:eastAsia="Roboto" w:cs="Roboto"/>
        </w:rPr>
        <w:t xml:space="preserve"> service</w:t>
      </w:r>
      <w:r w:rsidRPr="38977309" w:rsidR="00055631">
        <w:rPr>
          <w:rFonts w:ascii="Roboto" w:hAnsi="Roboto" w:eastAsia="Roboto" w:cs="Roboto"/>
        </w:rPr>
        <w:t xml:space="preserve"> provider </w:t>
      </w:r>
      <w:r w:rsidRPr="38977309" w:rsidR="00055631">
        <w:rPr>
          <w:rFonts w:ascii="Roboto" w:hAnsi="Roboto" w:eastAsia="Roboto" w:cs="Roboto"/>
        </w:rPr>
        <w:t>isn't</w:t>
      </w:r>
      <w:r w:rsidRPr="38977309" w:rsidR="00055631">
        <w:rPr>
          <w:rFonts w:ascii="Roboto" w:hAnsi="Roboto" w:eastAsia="Roboto" w:cs="Roboto"/>
        </w:rPr>
        <w:t xml:space="preserve"> just a sustainable choice—</w:t>
      </w:r>
      <w:r w:rsidRPr="38977309" w:rsidR="00055631">
        <w:rPr>
          <w:rFonts w:ascii="Roboto" w:hAnsi="Roboto" w:eastAsia="Roboto" w:cs="Roboto"/>
        </w:rPr>
        <w:t>it’s</w:t>
      </w:r>
      <w:r w:rsidRPr="38977309" w:rsidR="00055631">
        <w:rPr>
          <w:rFonts w:ascii="Roboto" w:hAnsi="Roboto" w:eastAsia="Roboto" w:cs="Roboto"/>
        </w:rPr>
        <w:t xml:space="preserve"> a smart business decision that ensures your presence at [Event Name] is both memorable and responsible.</w:t>
      </w:r>
    </w:p>
    <w:p w:rsidRPr="00996D4E" w:rsidR="00055631" w:rsidP="3AA95E29" w:rsidRDefault="00055631" w14:paraId="246EBFA9" w14:textId="77777777">
      <w:pPr>
        <w:rPr>
          <w:rFonts w:ascii="Roboto" w:hAnsi="Roboto" w:eastAsia="Roboto" w:cs="Roboto"/>
        </w:rPr>
      </w:pPr>
    </w:p>
    <w:p w:rsidR="001D43A5" w:rsidP="3AA95E29" w:rsidRDefault="00996D4E" w14:paraId="2E543A60" w14:textId="638D4506">
      <w:pPr>
        <w:pStyle w:val="Normal"/>
        <w:rPr>
          <w:rFonts w:ascii="Roboto" w:hAnsi="Roboto" w:eastAsia="Roboto" w:cs="Roboto"/>
        </w:rPr>
      </w:pPr>
      <w:r w:rsidRPr="3AA95E29" w:rsidR="00996D4E">
        <w:rPr>
          <w:rFonts w:ascii="Roboto" w:hAnsi="Roboto" w:eastAsia="Roboto" w:cs="Roboto"/>
        </w:rPr>
        <w:t>Ready to find your partner?</w:t>
      </w:r>
      <w:r w:rsidRPr="3AA95E29" w:rsidR="00551A19">
        <w:rPr>
          <w:rFonts w:ascii="Roboto" w:hAnsi="Roboto" w:eastAsia="Roboto" w:cs="Roboto"/>
        </w:rPr>
        <w:t xml:space="preserve"> Visit </w:t>
      </w:r>
      <w:hyperlink r:id="Rfb23874587fa485a">
        <w:r w:rsidRPr="3AA95E29" w:rsidR="640396AC">
          <w:rPr>
            <w:rStyle w:val="Hyperlink"/>
            <w:rFonts w:ascii="Roboto" w:hAnsi="Roboto" w:eastAsia="Roboto" w:cs="Roboto"/>
            <w:noProof w:val="0"/>
            <w:sz w:val="20"/>
            <w:szCs w:val="20"/>
            <w:lang w:val="en-GB"/>
          </w:rPr>
          <w:t>List of Members - Better Stands</w:t>
        </w:r>
      </w:hyperlink>
      <w:r w:rsidRPr="3AA95E29" w:rsidR="00002632">
        <w:rPr>
          <w:rFonts w:ascii="Roboto" w:hAnsi="Roboto" w:eastAsia="Roboto" w:cs="Roboto"/>
        </w:rPr>
        <w:t xml:space="preserve"> to start your journey today</w:t>
      </w:r>
      <w:r w:rsidRPr="3AA95E29" w:rsidR="73D1FB05">
        <w:rPr>
          <w:rFonts w:ascii="Roboto" w:hAnsi="Roboto" w:eastAsia="Roboto" w:cs="Roboto"/>
        </w:rPr>
        <w:t>.</w:t>
      </w:r>
      <w:r w:rsidRPr="3AA95E29" w:rsidR="00002632">
        <w:rPr>
          <w:rFonts w:ascii="Roboto" w:hAnsi="Roboto" w:eastAsia="Roboto" w:cs="Roboto"/>
        </w:rPr>
        <w:t xml:space="preserve"> </w:t>
      </w:r>
    </w:p>
    <w:p w:rsidR="7FAB4103" w:rsidP="3AA95E29" w:rsidRDefault="7FAB4103" w14:paraId="17DE1DFA" w14:textId="3DFA1B37">
      <w:pPr>
        <w:pStyle w:val="Normal"/>
        <w:rPr>
          <w:rFonts w:ascii="Roboto" w:hAnsi="Roboto" w:eastAsia="Roboto" w:cs="Roboto"/>
        </w:rPr>
      </w:pPr>
    </w:p>
    <w:p w:rsidRPr="001D43A5" w:rsidR="001D43A5" w:rsidP="3AA95E29" w:rsidRDefault="001D43A5" w14:paraId="2C3C0AA6" w14:textId="321D85C5">
      <w:pPr>
        <w:pStyle w:val="Normal"/>
        <w:rPr>
          <w:rFonts w:ascii="Roboto" w:hAnsi="Roboto" w:eastAsia="Roboto" w:cs="Roboto"/>
          <w:b w:val="1"/>
          <w:bCs w:val="1"/>
        </w:rPr>
      </w:pPr>
    </w:p>
    <w:p w:rsidRPr="001D43A5" w:rsidR="001D43A5" w:rsidP="0B225593" w:rsidRDefault="001D43A5" w14:paraId="02DA1A1D" w14:textId="77FDEE4E">
      <w:pPr>
        <w:pStyle w:val="Normal"/>
        <w:spacing w:after="160" w:line="259" w:lineRule="auto"/>
        <w:ind/>
        <w:rPr>
          <w:rFonts w:ascii="Roboto" w:hAnsi="Roboto" w:eastAsia="Roboto" w:cs="Roboto"/>
          <w:b w:val="1"/>
          <w:bCs w:val="1"/>
        </w:rPr>
      </w:pPr>
    </w:p>
    <w:p w:rsidRPr="00492AC8" w:rsidR="001D43A5" w:rsidP="3AA95E29" w:rsidRDefault="21A5A24E" w14:paraId="625CEFE9" w14:textId="21013509">
      <w:pPr>
        <w:spacing w:line="259" w:lineRule="auto"/>
        <w:rPr>
          <w:rFonts w:ascii="Roboto" w:hAnsi="Roboto" w:eastAsia="Roboto" w:cs="Roboto"/>
          <w:b w:val="1"/>
          <w:bCs w:val="1"/>
          <w:color w:val="FF0000"/>
          <w:sz w:val="24"/>
          <w:szCs w:val="24"/>
        </w:rPr>
      </w:pPr>
      <w:r w:rsidRPr="3AA95E29" w:rsidR="009B03D8">
        <w:rPr>
          <w:rFonts w:ascii="Roboto" w:hAnsi="Roboto" w:eastAsia="Roboto" w:cs="Roboto"/>
          <w:b w:val="1"/>
          <w:bCs w:val="1"/>
          <w:sz w:val="24"/>
          <w:szCs w:val="24"/>
        </w:rPr>
        <w:t>How does it work?</w:t>
      </w:r>
      <w:r w:rsidRPr="3AA95E29" w:rsidR="4BB8A767">
        <w:rPr>
          <w:rFonts w:ascii="Roboto" w:hAnsi="Roboto" w:eastAsia="Roboto" w:cs="Roboto"/>
          <w:b w:val="1"/>
          <w:bCs w:val="1"/>
          <w:sz w:val="24"/>
          <w:szCs w:val="24"/>
        </w:rPr>
        <w:t xml:space="preserve"> </w:t>
      </w:r>
    </w:p>
    <w:p w:rsidRPr="001D43A5" w:rsidR="001D43A5" w:rsidP="3F15F149" w:rsidRDefault="4C50E89A" w14:paraId="5F559381" w14:textId="626F764B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</w:rPr>
      </w:pPr>
      <w:r w:rsidRPr="3AA95E29" w:rsidR="4C50E89A">
        <w:rPr>
          <w:rFonts w:ascii="Roboto" w:hAnsi="Roboto" w:eastAsia="Roboto" w:cs="Roboto"/>
          <w:highlight w:val="yellow"/>
        </w:rPr>
        <w:t>{EVENT}</w:t>
      </w:r>
      <w:r w:rsidRPr="3AA95E29" w:rsidR="4C50E89A">
        <w:rPr>
          <w:rFonts w:ascii="Roboto" w:hAnsi="Roboto" w:eastAsia="Roboto" w:cs="Roboto"/>
        </w:rPr>
        <w:t xml:space="preserve"> is offering exhibitors the opportunity to </w:t>
      </w:r>
      <w:r w:rsidRPr="3AA95E29" w:rsidR="4C50E89A">
        <w:rPr>
          <w:rFonts w:ascii="Roboto" w:hAnsi="Roboto" w:eastAsia="Roboto" w:cs="Roboto"/>
        </w:rPr>
        <w:t>participate</w:t>
      </w:r>
      <w:r w:rsidRPr="3AA95E29" w:rsidR="4C50E89A">
        <w:rPr>
          <w:rFonts w:ascii="Roboto" w:hAnsi="Roboto" w:eastAsia="Roboto" w:cs="Roboto"/>
        </w:rPr>
        <w:t xml:space="preserve"> in the </w:t>
      </w:r>
      <w:r w:rsidRPr="3AA95E29" w:rsidR="4C50E89A">
        <w:rPr>
          <w:rFonts w:ascii="Roboto" w:hAnsi="Roboto" w:eastAsia="Roboto" w:cs="Roboto"/>
          <w:b w:val="1"/>
          <w:bCs w:val="1"/>
        </w:rPr>
        <w:t>Better Stands</w:t>
      </w:r>
      <w:r w:rsidRPr="3AA95E29" w:rsidR="4C50E89A">
        <w:rPr>
          <w:rFonts w:ascii="Roboto" w:hAnsi="Roboto" w:eastAsia="Roboto" w:cs="Roboto"/>
        </w:rPr>
        <w:t xml:space="preserve"> initiative </w:t>
      </w:r>
      <w:r w:rsidRPr="3AA95E29" w:rsidR="6FCC932F">
        <w:rPr>
          <w:rFonts w:ascii="Roboto" w:hAnsi="Roboto" w:eastAsia="Roboto" w:cs="Roboto"/>
        </w:rPr>
        <w:t xml:space="preserve">with two options, the pre-event assessment and </w:t>
      </w:r>
      <w:r w:rsidRPr="3AA95E29" w:rsidR="6FCC932F">
        <w:rPr>
          <w:rFonts w:ascii="Roboto" w:hAnsi="Roboto" w:eastAsia="Roboto" w:cs="Roboto"/>
        </w:rPr>
        <w:t>onsite</w:t>
      </w:r>
      <w:r w:rsidRPr="3AA95E29" w:rsidR="6FCC932F">
        <w:rPr>
          <w:rFonts w:ascii="Roboto" w:hAnsi="Roboto" w:eastAsia="Roboto" w:cs="Roboto"/>
        </w:rPr>
        <w:t xml:space="preserve"> assessment.</w:t>
      </w:r>
    </w:p>
    <w:p w:rsidR="3F15F149" w:rsidP="3F15F149" w:rsidRDefault="3F15F149" w14:paraId="602812CA" w14:textId="3189FA63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</w:rPr>
      </w:pPr>
    </w:p>
    <w:p w:rsidR="3F15F149" w:rsidP="3F15F149" w:rsidRDefault="3F15F149" w14:paraId="440F8991" w14:textId="3EF167CC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</w:rPr>
      </w:pPr>
    </w:p>
    <w:p w:rsidR="3F15F149" w:rsidP="3AA95E29" w:rsidRDefault="3F15F149" w14:paraId="50F7CB5F" w14:textId="49697CD6">
      <w:pPr>
        <w:pStyle w:val="Normal"/>
        <w:suppressLineNumbers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1"/>
          <w:bCs w:val="1"/>
          <w:sz w:val="24"/>
          <w:szCs w:val="24"/>
        </w:rPr>
      </w:pPr>
      <w:r w:rsidRPr="3AA95E29" w:rsidR="0F843B8A">
        <w:rPr>
          <w:rFonts w:ascii="Roboto" w:hAnsi="Roboto" w:eastAsia="Roboto" w:cs="Roboto"/>
          <w:b w:val="1"/>
          <w:bCs w:val="1"/>
          <w:sz w:val="24"/>
          <w:szCs w:val="24"/>
        </w:rPr>
        <w:t>Pre-Event Assessment:</w:t>
      </w:r>
    </w:p>
    <w:p w:rsidR="0F5102F7" w:rsidP="3AA95E29" w:rsidRDefault="0F5102F7" w14:paraId="15D3361F" w14:textId="0DCC2AC4">
      <w:pPr>
        <w:pStyle w:val="Normal"/>
        <w:spacing w:before="240" w:after="240" w:line="259" w:lineRule="auto"/>
      </w:pPr>
      <w:r w:rsidRPr="3AA95E29" w:rsidR="0F5102F7">
        <w:rPr>
          <w:rFonts w:ascii="Roboto" w:hAnsi="Roboto" w:eastAsia="Roboto" w:cs="Roboto"/>
          <w:noProof w:val="0"/>
          <w:sz w:val="20"/>
          <w:szCs w:val="20"/>
          <w:lang w:val="en-GB"/>
        </w:rPr>
        <w:t xml:space="preserve">The </w:t>
      </w:r>
      <w:r w:rsidRPr="3AA95E29" w:rsidR="0F5102F7">
        <w:rPr>
          <w:rFonts w:ascii="Roboto" w:hAnsi="Roboto" w:eastAsia="Roboto" w:cs="Roboto"/>
          <w:b w:val="1"/>
          <w:bCs w:val="1"/>
          <w:noProof w:val="0"/>
          <w:sz w:val="20"/>
          <w:szCs w:val="20"/>
          <w:lang w:val="en-GB"/>
        </w:rPr>
        <w:t>pre-event assessment</w:t>
      </w:r>
      <w:r w:rsidRPr="3AA95E29" w:rsidR="0F5102F7">
        <w:rPr>
          <w:rFonts w:ascii="Roboto" w:hAnsi="Roboto" w:eastAsia="Roboto" w:cs="Roboto"/>
          <w:noProof w:val="0"/>
          <w:sz w:val="20"/>
          <w:szCs w:val="20"/>
          <w:lang w:val="en-GB"/>
        </w:rPr>
        <w:t xml:space="preserve"> enables exhibitors, along with their appointed stand builders or service providers, to </w:t>
      </w:r>
      <w:r w:rsidRPr="3AA95E29" w:rsidR="0F5102F7">
        <w:rPr>
          <w:rFonts w:ascii="Roboto" w:hAnsi="Roboto" w:eastAsia="Roboto" w:cs="Roboto"/>
          <w:noProof w:val="0"/>
          <w:sz w:val="20"/>
          <w:szCs w:val="20"/>
          <w:lang w:val="en-GB"/>
        </w:rPr>
        <w:t>submit</w:t>
      </w:r>
      <w:r w:rsidRPr="3AA95E29" w:rsidR="0F5102F7">
        <w:rPr>
          <w:rFonts w:ascii="Roboto" w:hAnsi="Roboto" w:eastAsia="Roboto" w:cs="Roboto"/>
          <w:noProof w:val="0"/>
          <w:sz w:val="20"/>
          <w:szCs w:val="20"/>
          <w:lang w:val="en-GB"/>
        </w:rPr>
        <w:t xml:space="preserve"> detailed information about their stand design and construction methods in advance through the Better Stands platform. This process is complemented by on-site spot checks to ensure consistency and compliance. Key aspects covered include the materials used, structural components, and the overall construction approach.</w:t>
      </w:r>
    </w:p>
    <w:p w:rsidRPr="001D43A5" w:rsidR="001D43A5" w:rsidP="3AA95E29" w:rsidRDefault="4C50E89A" w14:paraId="7F8682AF" w14:textId="03BF4174">
      <w:pPr>
        <w:pStyle w:val="Normal"/>
        <w:suppressLineNumbers w:val="0"/>
        <w:bidi w:val="0"/>
        <w:spacing w:before="240" w:beforeAutospacing="off" w:after="240" w:afterAutospacing="off" w:line="259" w:lineRule="auto"/>
        <w:ind w:left="0" w:right="0"/>
        <w:jc w:val="left"/>
        <w:rPr>
          <w:rFonts w:ascii="Roboto" w:hAnsi="Roboto" w:eastAsia="Roboto" w:cs="Roboto"/>
        </w:rPr>
      </w:pPr>
      <w:r w:rsidRPr="3AA95E29" w:rsidR="4C50E89A">
        <w:rPr>
          <w:rFonts w:ascii="Roboto" w:hAnsi="Roboto" w:eastAsia="Roboto" w:cs="Roboto"/>
        </w:rPr>
        <w:t xml:space="preserve">By </w:t>
      </w:r>
      <w:r w:rsidRPr="3AA95E29" w:rsidR="4C50E89A">
        <w:rPr>
          <w:rFonts w:ascii="Roboto" w:hAnsi="Roboto" w:eastAsia="Roboto" w:cs="Roboto"/>
        </w:rPr>
        <w:t>submitting</w:t>
      </w:r>
      <w:r w:rsidRPr="3AA95E29" w:rsidR="4C50E89A">
        <w:rPr>
          <w:rFonts w:ascii="Roboto" w:hAnsi="Roboto" w:eastAsia="Roboto" w:cs="Roboto"/>
        </w:rPr>
        <w:t xml:space="preserve"> your stand plans early, you will receive an assessment prior to the event</w:t>
      </w:r>
      <w:r w:rsidRPr="3AA95E29" w:rsidR="3E0AB61F">
        <w:rPr>
          <w:rFonts w:ascii="Roboto" w:hAnsi="Roboto" w:eastAsia="Roboto" w:cs="Roboto"/>
        </w:rPr>
        <w:t xml:space="preserve"> </w:t>
      </w:r>
      <w:r w:rsidRPr="3AA95E29" w:rsidR="3E0AB61F">
        <w:rPr>
          <w:rFonts w:ascii="Roboto" w:hAnsi="Roboto" w:eastAsia="Roboto" w:cs="Roboto"/>
        </w:rPr>
        <w:t>conducted by</w:t>
      </w:r>
      <w:r w:rsidRPr="3AA95E29" w:rsidR="326C23D8">
        <w:rPr>
          <w:rFonts w:ascii="Roboto" w:hAnsi="Roboto" w:eastAsia="Roboto" w:cs="Roboto"/>
        </w:rPr>
        <w:t xml:space="preserve"> trained and independent assessors</w:t>
      </w:r>
      <w:r w:rsidRPr="3AA95E29" w:rsidR="4C50E89A">
        <w:rPr>
          <w:rFonts w:ascii="Roboto" w:hAnsi="Roboto" w:eastAsia="Roboto" w:cs="Roboto"/>
        </w:rPr>
        <w:t xml:space="preserve">. This gives you the opportunity to review your planned build, make improvements where necessary, and enhance your Better Stands </w:t>
      </w:r>
      <w:r w:rsidRPr="3AA95E29" w:rsidR="62799787">
        <w:rPr>
          <w:rFonts w:ascii="Roboto" w:hAnsi="Roboto" w:eastAsia="Roboto" w:cs="Roboto"/>
        </w:rPr>
        <w:t>level</w:t>
      </w:r>
      <w:r w:rsidRPr="3AA95E29" w:rsidR="16A45112">
        <w:rPr>
          <w:rFonts w:ascii="Roboto" w:hAnsi="Roboto" w:eastAsia="Roboto" w:cs="Roboto"/>
        </w:rPr>
        <w:t xml:space="preserve"> as well as communicating and celebrating</w:t>
      </w:r>
      <w:r w:rsidRPr="3AA95E29" w:rsidR="4C50E89A">
        <w:rPr>
          <w:rFonts w:ascii="Roboto" w:hAnsi="Roboto" w:eastAsia="Roboto" w:cs="Roboto"/>
        </w:rPr>
        <w:t xml:space="preserve"> </w:t>
      </w:r>
      <w:r w:rsidRPr="3AA95E29" w:rsidR="4741EE80">
        <w:rPr>
          <w:rFonts w:ascii="Roboto" w:hAnsi="Roboto" w:eastAsia="Roboto" w:cs="Roboto"/>
        </w:rPr>
        <w:t xml:space="preserve">it </w:t>
      </w:r>
      <w:r w:rsidRPr="3AA95E29" w:rsidR="4C50E89A">
        <w:rPr>
          <w:rFonts w:ascii="Roboto" w:hAnsi="Roboto" w:eastAsia="Roboto" w:cs="Roboto"/>
        </w:rPr>
        <w:t>before</w:t>
      </w:r>
      <w:r w:rsidRPr="3AA95E29" w:rsidR="2F46A20D">
        <w:rPr>
          <w:rFonts w:ascii="Roboto" w:hAnsi="Roboto" w:eastAsia="Roboto" w:cs="Roboto"/>
        </w:rPr>
        <w:t>, during and after the event</w:t>
      </w:r>
      <w:r w:rsidRPr="3AA95E29" w:rsidR="4C50E89A">
        <w:rPr>
          <w:rFonts w:ascii="Roboto" w:hAnsi="Roboto" w:eastAsia="Roboto" w:cs="Roboto"/>
        </w:rPr>
        <w:t>.</w:t>
      </w:r>
    </w:p>
    <w:p w:rsidR="4D547C24" w:rsidP="3F15F149" w:rsidRDefault="4D547C24" w14:paraId="59FCBC3E" w14:textId="02331F52">
      <w:pPr>
        <w:spacing w:before="240" w:after="240" w:line="259" w:lineRule="auto"/>
        <w:rPr>
          <w:rFonts w:ascii="Roboto" w:hAnsi="Roboto" w:eastAsia="Roboto" w:cs="Roboto"/>
        </w:rPr>
      </w:pPr>
    </w:p>
    <w:p w:rsidR="1DE5CA0E" w:rsidP="38977309" w:rsidRDefault="1DE5CA0E" w14:paraId="70EE8CCB" w14:textId="32E016BF">
      <w:pPr>
        <w:pStyle w:val="Normal"/>
        <w:spacing w:before="240" w:after="240" w:line="259" w:lineRule="auto"/>
        <w:rPr>
          <w:rFonts w:ascii="Roboto" w:hAnsi="Roboto" w:eastAsia="Roboto" w:cs="Roboto"/>
          <w:b w:val="1"/>
          <w:bCs w:val="1"/>
          <w:sz w:val="28"/>
          <w:szCs w:val="28"/>
        </w:rPr>
      </w:pPr>
      <w:r w:rsidR="4C871EAC">
        <w:drawing>
          <wp:inline wp14:editId="64EC1756" wp14:anchorId="7920299F">
            <wp:extent cx="6048375" cy="3381375"/>
            <wp:effectExtent l="0" t="0" r="0" b="0"/>
            <wp:docPr id="133967300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339673000" name="Picture 1339673000"/>
                    <pic:cNvPicPr/>
                  </pic:nvPicPr>
                  <pic:blipFill>
                    <a:blip xmlns:r="http://schemas.openxmlformats.org/officeDocument/2006/relationships" r:embed="rId72245569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DE5CA0E" w:rsidP="38977309" w:rsidRDefault="1DE5CA0E" w14:paraId="25BE2039" w14:textId="20899118">
      <w:pPr>
        <w:pStyle w:val="Normal"/>
        <w:spacing w:before="240" w:after="240" w:line="259" w:lineRule="auto"/>
        <w:rPr>
          <w:rFonts w:ascii="Roboto" w:hAnsi="Roboto" w:eastAsia="Roboto" w:cs="Roboto"/>
          <w:b w:val="1"/>
          <w:bCs w:val="1"/>
          <w:sz w:val="28"/>
          <w:szCs w:val="28"/>
        </w:rPr>
      </w:pPr>
      <w:r w:rsidRPr="38977309" w:rsidR="001D43A5">
        <w:rPr>
          <w:rFonts w:ascii="Roboto" w:hAnsi="Roboto" w:eastAsia="Roboto" w:cs="Roboto"/>
          <w:b w:val="1"/>
          <w:bCs w:val="1"/>
          <w:sz w:val="24"/>
          <w:szCs w:val="24"/>
        </w:rPr>
        <w:t>What do I need to do?</w:t>
      </w:r>
    </w:p>
    <w:p w:rsidRPr="001D43A5" w:rsidR="001D43A5" w:rsidP="7FAB4103" w:rsidRDefault="001D43A5" w14:paraId="1D2BA5EC" w14:textId="77777777">
      <w:pPr>
        <w:rPr>
          <w:rFonts w:ascii="Roboto" w:hAnsi="Roboto" w:eastAsia="Roboto" w:cs="Roboto"/>
        </w:rPr>
      </w:pPr>
      <w:r w:rsidRPr="3AA95E29" w:rsidR="001D43A5">
        <w:rPr>
          <w:rFonts w:ascii="Roboto" w:hAnsi="Roboto" w:eastAsia="Roboto" w:cs="Roboto"/>
        </w:rPr>
        <w:t>To make your commitment to Better Stands and contribute to a more sustainable event:</w:t>
      </w:r>
    </w:p>
    <w:p w:rsidR="4D547C24" w:rsidP="4D547C24" w:rsidRDefault="4D547C24" w14:paraId="520015F3" w14:textId="0A230B82">
      <w:pPr>
        <w:rPr>
          <w:rFonts w:ascii="Roboto" w:hAnsi="Roboto" w:eastAsia="Roboto" w:cs="Roboto"/>
        </w:rPr>
      </w:pPr>
    </w:p>
    <w:p w:rsidRPr="009F2FD1" w:rsidR="001D43A5" w:rsidP="7FAB4103" w:rsidRDefault="001D43A5" w14:paraId="3CF82A61" w14:textId="6B11BF6A">
      <w:pPr>
        <w:numPr>
          <w:ilvl w:val="0"/>
          <w:numId w:val="20"/>
        </w:numPr>
        <w:spacing w:line="259" w:lineRule="auto"/>
        <w:rPr>
          <w:rFonts w:ascii="Roboto" w:hAnsi="Roboto" w:eastAsia="Roboto" w:cs="Roboto"/>
          <w:b w:val="1"/>
          <w:bCs w:val="1"/>
        </w:rPr>
      </w:pPr>
      <w:r w:rsidRPr="3AA95E29" w:rsidR="001D43A5">
        <w:rPr>
          <w:rFonts w:ascii="Roboto" w:hAnsi="Roboto" w:eastAsia="Roboto" w:cs="Roboto"/>
          <w:b w:val="1"/>
          <w:bCs w:val="1"/>
        </w:rPr>
        <w:t xml:space="preserve">Familiarise yourself with the Better Stands framework found below (or click </w:t>
      </w:r>
      <w:hyperlink r:id="R4e12deab5b4b4d00">
        <w:r w:rsidRPr="3AA95E29" w:rsidR="001D43A5">
          <w:rPr>
            <w:rStyle w:val="Hyperlink"/>
            <w:rFonts w:ascii="Roboto" w:hAnsi="Roboto" w:eastAsia="Roboto" w:cs="Roboto"/>
            <w:b w:val="1"/>
            <w:bCs w:val="1"/>
            <w:color w:val="061C40"/>
          </w:rPr>
          <w:t>here</w:t>
        </w:r>
      </w:hyperlink>
      <w:r w:rsidRPr="3AA95E29" w:rsidR="001D43A5">
        <w:rPr>
          <w:rFonts w:ascii="Roboto" w:hAnsi="Roboto" w:eastAsia="Roboto" w:cs="Roboto"/>
          <w:b w:val="1"/>
          <w:bCs w:val="1"/>
        </w:rPr>
        <w:t>)</w:t>
      </w:r>
      <w:r w:rsidRPr="3AA95E29" w:rsidR="1F27E280">
        <w:rPr>
          <w:rFonts w:ascii="Roboto" w:hAnsi="Roboto" w:eastAsia="Roboto" w:cs="Roboto"/>
          <w:b w:val="1"/>
          <w:bCs w:val="1"/>
        </w:rPr>
        <w:t>:</w:t>
      </w:r>
    </w:p>
    <w:p w:rsidRPr="009F2FD1" w:rsidR="001D43A5" w:rsidP="7FAB4103" w:rsidRDefault="1F27E280" w14:paraId="58F3C102" w14:textId="53AABEC1">
      <w:pPr>
        <w:spacing w:line="259" w:lineRule="auto"/>
        <w:ind w:left="720"/>
        <w:rPr>
          <w:rFonts w:ascii="Roboto" w:hAnsi="Roboto" w:eastAsia="Roboto" w:cs="Roboto"/>
        </w:rPr>
      </w:pPr>
      <w:r w:rsidRPr="3AA95E29" w:rsidR="1F27E280">
        <w:rPr>
          <w:rFonts w:ascii="Roboto" w:hAnsi="Roboto" w:eastAsia="Roboto" w:cs="Roboto"/>
        </w:rPr>
        <w:t>Review the Better Stands framework. This will help you understand the different classification levels (Bronze, Silver, Gold) and the requirements for each.</w:t>
      </w:r>
    </w:p>
    <w:p w:rsidRPr="009F2FD1" w:rsidR="001D43A5" w:rsidP="7FAB4103" w:rsidRDefault="001D43A5" w14:paraId="0941677B" w14:textId="04540AEF">
      <w:pPr>
        <w:spacing w:line="259" w:lineRule="auto"/>
        <w:ind w:left="720"/>
        <w:rPr>
          <w:rFonts w:ascii="Roboto" w:hAnsi="Roboto" w:eastAsia="Roboto" w:cs="Roboto"/>
        </w:rPr>
      </w:pPr>
    </w:p>
    <w:p w:rsidRPr="009F2FD1" w:rsidR="001D43A5" w:rsidP="7FAB4103" w:rsidRDefault="1F27E280" w14:paraId="747F2AC5" w14:textId="6EBB0D83">
      <w:pPr>
        <w:pStyle w:val="ListParagraph"/>
        <w:numPr>
          <w:ilvl w:val="0"/>
          <w:numId w:val="20"/>
        </w:numPr>
        <w:spacing w:line="259" w:lineRule="auto"/>
        <w:rPr>
          <w:rFonts w:ascii="Roboto" w:hAnsi="Roboto" w:eastAsia="Roboto" w:cs="Roboto"/>
          <w:b w:val="1"/>
          <w:bCs w:val="1"/>
        </w:rPr>
      </w:pPr>
      <w:r w:rsidRPr="3AA95E29" w:rsidR="1F27E280">
        <w:rPr>
          <w:rFonts w:ascii="Roboto" w:hAnsi="Roboto" w:eastAsia="Roboto" w:cs="Roboto"/>
          <w:b w:val="1"/>
          <w:bCs w:val="1"/>
        </w:rPr>
        <w:t xml:space="preserve">Ensure </w:t>
      </w:r>
      <w:r w:rsidRPr="3AA95E29" w:rsidR="0B73045F">
        <w:rPr>
          <w:rFonts w:ascii="Roboto" w:hAnsi="Roboto" w:eastAsia="Roboto" w:cs="Roboto"/>
          <w:b w:val="1"/>
          <w:bCs w:val="1"/>
        </w:rPr>
        <w:t>y</w:t>
      </w:r>
      <w:r w:rsidRPr="3AA95E29" w:rsidR="1F27E280">
        <w:rPr>
          <w:rFonts w:ascii="Roboto" w:hAnsi="Roboto" w:eastAsia="Roboto" w:cs="Roboto"/>
          <w:b w:val="1"/>
          <w:bCs w:val="1"/>
        </w:rPr>
        <w:t xml:space="preserve">our </w:t>
      </w:r>
      <w:r w:rsidRPr="3AA95E29" w:rsidR="7E202324">
        <w:rPr>
          <w:rFonts w:ascii="Roboto" w:hAnsi="Roboto" w:eastAsia="Roboto" w:cs="Roboto"/>
          <w:b w:val="1"/>
          <w:bCs w:val="1"/>
        </w:rPr>
        <w:t>s</w:t>
      </w:r>
      <w:r w:rsidRPr="3AA95E29" w:rsidR="1F27E280">
        <w:rPr>
          <w:rFonts w:ascii="Roboto" w:hAnsi="Roboto" w:eastAsia="Roboto" w:cs="Roboto"/>
          <w:b w:val="1"/>
          <w:bCs w:val="1"/>
        </w:rPr>
        <w:t xml:space="preserve">tand </w:t>
      </w:r>
      <w:r w:rsidRPr="3AA95E29" w:rsidR="437A0E4A">
        <w:rPr>
          <w:rFonts w:ascii="Roboto" w:hAnsi="Roboto" w:eastAsia="Roboto" w:cs="Roboto"/>
          <w:b w:val="1"/>
          <w:bCs w:val="1"/>
        </w:rPr>
        <w:t>b</w:t>
      </w:r>
      <w:r w:rsidRPr="3AA95E29" w:rsidR="1F27E280">
        <w:rPr>
          <w:rFonts w:ascii="Roboto" w:hAnsi="Roboto" w:eastAsia="Roboto" w:cs="Roboto"/>
          <w:b w:val="1"/>
          <w:bCs w:val="1"/>
        </w:rPr>
        <w:t xml:space="preserve">uilder </w:t>
      </w:r>
      <w:r w:rsidRPr="3AA95E29" w:rsidR="342B1016">
        <w:rPr>
          <w:rFonts w:ascii="Roboto" w:hAnsi="Roboto" w:eastAsia="Roboto" w:cs="Roboto"/>
          <w:b w:val="1"/>
          <w:bCs w:val="1"/>
        </w:rPr>
        <w:t>i</w:t>
      </w:r>
      <w:r w:rsidRPr="3AA95E29" w:rsidR="1F27E280">
        <w:rPr>
          <w:rFonts w:ascii="Roboto" w:hAnsi="Roboto" w:eastAsia="Roboto" w:cs="Roboto"/>
          <w:b w:val="1"/>
          <w:bCs w:val="1"/>
        </w:rPr>
        <w:t xml:space="preserve">s a Better Stands </w:t>
      </w:r>
      <w:r w:rsidRPr="3AA95E29" w:rsidR="78A2BF2C">
        <w:rPr>
          <w:rFonts w:ascii="Roboto" w:hAnsi="Roboto" w:eastAsia="Roboto" w:cs="Roboto"/>
          <w:b w:val="1"/>
          <w:bCs w:val="1"/>
        </w:rPr>
        <w:t>m</w:t>
      </w:r>
      <w:r w:rsidRPr="3AA95E29" w:rsidR="1F27E280">
        <w:rPr>
          <w:rFonts w:ascii="Roboto" w:hAnsi="Roboto" w:eastAsia="Roboto" w:cs="Roboto"/>
          <w:b w:val="1"/>
          <w:bCs w:val="1"/>
        </w:rPr>
        <w:t>ember:</w:t>
      </w:r>
    </w:p>
    <w:p w:rsidRPr="009F2FD1" w:rsidR="001D43A5" w:rsidP="7FAB4103" w:rsidRDefault="1F27E280" w14:paraId="3DA76CDA" w14:textId="5B488B22">
      <w:pPr>
        <w:pStyle w:val="ListParagraph"/>
        <w:spacing w:line="259" w:lineRule="auto"/>
        <w:rPr>
          <w:rFonts w:ascii="Roboto" w:hAnsi="Roboto" w:eastAsia="Roboto" w:cs="Roboto"/>
        </w:rPr>
      </w:pPr>
      <w:r w:rsidRPr="3AA95E29" w:rsidR="1F27E280">
        <w:rPr>
          <w:rFonts w:ascii="Roboto" w:hAnsi="Roboto" w:eastAsia="Roboto" w:cs="Roboto"/>
        </w:rPr>
        <w:t xml:space="preserve">For the pre-event assessment, your appointed stand builder or service provider must be a </w:t>
      </w:r>
      <w:r>
        <w:tab/>
      </w:r>
      <w:r>
        <w:tab/>
      </w:r>
      <w:r w:rsidRPr="3AA95E29" w:rsidR="1F27E280">
        <w:rPr>
          <w:rFonts w:ascii="Roboto" w:hAnsi="Roboto" w:eastAsia="Roboto" w:cs="Roboto"/>
        </w:rPr>
        <w:t>registered Better Stands member.</w:t>
      </w:r>
    </w:p>
    <w:p w:rsidRPr="009F2FD1" w:rsidR="001D43A5" w:rsidP="7FAB4103" w:rsidRDefault="1F27E280" w14:paraId="49B3D412" w14:textId="1B0117EF">
      <w:pPr>
        <w:pStyle w:val="ListParagraph"/>
        <w:spacing w:line="259" w:lineRule="auto"/>
        <w:rPr>
          <w:rFonts w:ascii="Roboto" w:hAnsi="Roboto" w:eastAsia="Roboto" w:cs="Roboto"/>
        </w:rPr>
      </w:pPr>
      <w:r w:rsidRPr="3AA95E29" w:rsidR="1F27E280">
        <w:rPr>
          <w:rFonts w:ascii="Roboto" w:hAnsi="Roboto" w:eastAsia="Roboto" w:cs="Roboto"/>
        </w:rPr>
        <w:t xml:space="preserve">Please check the official Better Stands members list to confirm that your chosen service provider </w:t>
      </w:r>
      <w:r>
        <w:tab/>
      </w:r>
      <w:r w:rsidRPr="3AA95E29" w:rsidR="1F27E280">
        <w:rPr>
          <w:rFonts w:ascii="Roboto" w:hAnsi="Roboto" w:eastAsia="Roboto" w:cs="Roboto"/>
        </w:rPr>
        <w:t xml:space="preserve">is </w:t>
      </w:r>
      <w:r w:rsidRPr="3AA95E29" w:rsidR="1A27088F">
        <w:rPr>
          <w:rFonts w:ascii="Roboto" w:hAnsi="Roboto" w:eastAsia="Roboto" w:cs="Roboto"/>
        </w:rPr>
        <w:t>register</w:t>
      </w:r>
      <w:r w:rsidRPr="3AA95E29" w:rsidR="1F27E280">
        <w:rPr>
          <w:rFonts w:ascii="Roboto" w:hAnsi="Roboto" w:eastAsia="Roboto" w:cs="Roboto"/>
        </w:rPr>
        <w:t>ed</w:t>
      </w:r>
      <w:r w:rsidRPr="3AA95E29" w:rsidR="2E22F084">
        <w:rPr>
          <w:rFonts w:ascii="Roboto" w:hAnsi="Roboto" w:eastAsia="Roboto" w:cs="Roboto"/>
        </w:rPr>
        <w:t xml:space="preserve"> </w:t>
      </w:r>
      <w:r w:rsidRPr="3AA95E29" w:rsidR="2E22F084">
        <w:rPr>
          <w:rFonts w:ascii="Roboto" w:hAnsi="Roboto" w:eastAsia="Roboto" w:cs="Roboto"/>
        </w:rPr>
        <w:t>or choose a</w:t>
      </w:r>
      <w:r w:rsidRPr="3AA95E29" w:rsidR="6933AABA">
        <w:rPr>
          <w:rFonts w:ascii="Roboto" w:hAnsi="Roboto" w:eastAsia="Roboto" w:cs="Roboto"/>
        </w:rPr>
        <w:t xml:space="preserve"> registered</w:t>
      </w:r>
      <w:r w:rsidRPr="3AA95E29" w:rsidR="2E22F084">
        <w:rPr>
          <w:rFonts w:ascii="Roboto" w:hAnsi="Roboto" w:eastAsia="Roboto" w:cs="Roboto"/>
        </w:rPr>
        <w:t xml:space="preserve"> service provider from the list of members</w:t>
      </w:r>
      <w:r w:rsidRPr="3AA95E29" w:rsidR="1F27E280">
        <w:rPr>
          <w:rFonts w:ascii="Roboto" w:hAnsi="Roboto" w:eastAsia="Roboto" w:cs="Roboto"/>
        </w:rPr>
        <w:t>.</w:t>
      </w:r>
    </w:p>
    <w:p w:rsidRPr="009F2FD1" w:rsidR="001D43A5" w:rsidP="7FAB4103" w:rsidRDefault="089B52B2" w14:paraId="213A9A84" w14:textId="3545F85D">
      <w:pPr>
        <w:pStyle w:val="ListParagraph"/>
        <w:spacing w:line="259" w:lineRule="auto"/>
        <w:rPr>
          <w:rFonts w:ascii="Roboto" w:hAnsi="Roboto" w:eastAsia="Roboto" w:cs="Roboto"/>
        </w:rPr>
      </w:pPr>
      <w:r w:rsidRPr="3AA95E29" w:rsidR="089B52B2">
        <w:rPr>
          <w:rFonts w:ascii="Roboto" w:hAnsi="Roboto" w:eastAsia="Roboto" w:cs="Roboto"/>
        </w:rPr>
        <w:t xml:space="preserve">Click here: </w:t>
      </w:r>
      <w:hyperlink r:id="R56411c34cfff4e51">
        <w:r w:rsidRPr="3AA95E29" w:rsidR="089B52B2">
          <w:rPr>
            <w:rStyle w:val="Hyperlink"/>
            <w:rFonts w:ascii="Roboto" w:hAnsi="Roboto" w:eastAsia="Roboto" w:cs="Roboto"/>
          </w:rPr>
          <w:t>List of Members - Better Stands</w:t>
        </w:r>
      </w:hyperlink>
    </w:p>
    <w:p w:rsidRPr="009F2FD1" w:rsidR="001D43A5" w:rsidP="1DE5CA0E" w:rsidRDefault="297018B0" w14:paraId="3D955B1B" w14:textId="35756FA3">
      <w:pPr>
        <w:pStyle w:val="ListParagraph"/>
        <w:spacing w:line="259" w:lineRule="auto"/>
        <w:rPr>
          <w:rFonts w:ascii="Roboto" w:hAnsi="Roboto" w:eastAsia="Roboto" w:cs="Roboto"/>
        </w:rPr>
      </w:pPr>
      <w:r w:rsidRPr="3AA95E29" w:rsidR="297018B0">
        <w:rPr>
          <w:rFonts w:ascii="Roboto" w:hAnsi="Roboto" w:eastAsia="Roboto" w:cs="Roboto"/>
        </w:rPr>
        <w:t xml:space="preserve">Or go directly to: </w:t>
      </w:r>
      <w:hyperlink r:id="R26fc16cca41f43f5">
        <w:r w:rsidRPr="3AA95E29" w:rsidR="297018B0">
          <w:rPr>
            <w:rStyle w:val="Hyperlink"/>
            <w:rFonts w:ascii="Roboto" w:hAnsi="Roboto" w:eastAsia="Roboto" w:cs="Roboto"/>
          </w:rPr>
          <w:t>www.betterstands.org</w:t>
        </w:r>
      </w:hyperlink>
    </w:p>
    <w:p w:rsidRPr="009F2FD1" w:rsidR="001D43A5" w:rsidP="1DE5CA0E" w:rsidRDefault="001D43A5" w14:paraId="056415DF" w14:textId="70534CC9">
      <w:pPr>
        <w:pStyle w:val="ListParagraph"/>
        <w:spacing w:line="259" w:lineRule="auto"/>
        <w:rPr>
          <w:rFonts w:ascii="Roboto" w:hAnsi="Roboto" w:eastAsia="Roboto" w:cs="Roboto"/>
        </w:rPr>
      </w:pPr>
    </w:p>
    <w:p w:rsidRPr="009F2FD1" w:rsidR="001D43A5" w:rsidP="7FAB4103" w:rsidRDefault="297018B0" w14:paraId="03F1978A" w14:textId="74EF60B9">
      <w:pPr>
        <w:pStyle w:val="ListParagraph"/>
        <w:numPr>
          <w:ilvl w:val="0"/>
          <w:numId w:val="20"/>
        </w:numPr>
        <w:spacing w:line="259" w:lineRule="auto"/>
        <w:rPr>
          <w:rFonts w:ascii="Roboto" w:hAnsi="Roboto" w:eastAsia="Roboto" w:cs="Roboto"/>
          <w:b w:val="1"/>
          <w:bCs w:val="1"/>
        </w:rPr>
      </w:pPr>
      <w:r w:rsidRPr="3AA95E29" w:rsidR="297018B0">
        <w:rPr>
          <w:rFonts w:ascii="Roboto" w:hAnsi="Roboto" w:eastAsia="Roboto" w:cs="Roboto"/>
          <w:b w:val="1"/>
          <w:bCs w:val="1"/>
        </w:rPr>
        <w:t xml:space="preserve">If </w:t>
      </w:r>
      <w:r w:rsidRPr="3AA95E29" w:rsidR="5467AE4A">
        <w:rPr>
          <w:rFonts w:ascii="Roboto" w:hAnsi="Roboto" w:eastAsia="Roboto" w:cs="Roboto"/>
          <w:b w:val="1"/>
          <w:bCs w:val="1"/>
        </w:rPr>
        <w:t>y</w:t>
      </w:r>
      <w:r w:rsidRPr="3AA95E29" w:rsidR="297018B0">
        <w:rPr>
          <w:rFonts w:ascii="Roboto" w:hAnsi="Roboto" w:eastAsia="Roboto" w:cs="Roboto"/>
          <w:b w:val="1"/>
          <w:bCs w:val="1"/>
        </w:rPr>
        <w:t xml:space="preserve">our </w:t>
      </w:r>
      <w:r w:rsidRPr="3AA95E29" w:rsidR="674D0C9F">
        <w:rPr>
          <w:rFonts w:ascii="Roboto" w:hAnsi="Roboto" w:eastAsia="Roboto" w:cs="Roboto"/>
          <w:b w:val="1"/>
          <w:bCs w:val="1"/>
        </w:rPr>
        <w:t>s</w:t>
      </w:r>
      <w:r w:rsidRPr="3AA95E29" w:rsidR="297018B0">
        <w:rPr>
          <w:rFonts w:ascii="Roboto" w:hAnsi="Roboto" w:eastAsia="Roboto" w:cs="Roboto"/>
          <w:b w:val="1"/>
          <w:bCs w:val="1"/>
        </w:rPr>
        <w:t xml:space="preserve">tand </w:t>
      </w:r>
      <w:r w:rsidRPr="3AA95E29" w:rsidR="0951072C">
        <w:rPr>
          <w:rFonts w:ascii="Roboto" w:hAnsi="Roboto" w:eastAsia="Roboto" w:cs="Roboto"/>
          <w:b w:val="1"/>
          <w:bCs w:val="1"/>
        </w:rPr>
        <w:t>b</w:t>
      </w:r>
      <w:r w:rsidRPr="3AA95E29" w:rsidR="297018B0">
        <w:rPr>
          <w:rFonts w:ascii="Roboto" w:hAnsi="Roboto" w:eastAsia="Roboto" w:cs="Roboto"/>
          <w:b w:val="1"/>
          <w:bCs w:val="1"/>
        </w:rPr>
        <w:t xml:space="preserve">uilder </w:t>
      </w:r>
      <w:r w:rsidRPr="3AA95E29" w:rsidR="12AAD9DA">
        <w:rPr>
          <w:rFonts w:ascii="Roboto" w:hAnsi="Roboto" w:eastAsia="Roboto" w:cs="Roboto"/>
          <w:b w:val="1"/>
          <w:bCs w:val="1"/>
        </w:rPr>
        <w:t>i</w:t>
      </w:r>
      <w:r w:rsidRPr="3AA95E29" w:rsidR="297018B0">
        <w:rPr>
          <w:rFonts w:ascii="Roboto" w:hAnsi="Roboto" w:eastAsia="Roboto" w:cs="Roboto"/>
          <w:b w:val="1"/>
          <w:bCs w:val="1"/>
        </w:rPr>
        <w:t xml:space="preserve">s </w:t>
      </w:r>
      <w:r w:rsidRPr="3AA95E29" w:rsidR="34C80C60">
        <w:rPr>
          <w:rFonts w:ascii="Roboto" w:hAnsi="Roboto" w:eastAsia="Roboto" w:cs="Roboto"/>
          <w:b w:val="1"/>
          <w:bCs w:val="1"/>
        </w:rPr>
        <w:t>n</w:t>
      </w:r>
      <w:r w:rsidRPr="3AA95E29" w:rsidR="297018B0">
        <w:rPr>
          <w:rFonts w:ascii="Roboto" w:hAnsi="Roboto" w:eastAsia="Roboto" w:cs="Roboto"/>
          <w:b w:val="1"/>
          <w:bCs w:val="1"/>
        </w:rPr>
        <w:t xml:space="preserve">ot </w:t>
      </w:r>
      <w:r w:rsidRPr="3AA95E29" w:rsidR="16888249">
        <w:rPr>
          <w:rFonts w:ascii="Roboto" w:hAnsi="Roboto" w:eastAsia="Roboto" w:cs="Roboto"/>
          <w:b w:val="1"/>
          <w:bCs w:val="1"/>
        </w:rPr>
        <w:t>y</w:t>
      </w:r>
      <w:r w:rsidRPr="3AA95E29" w:rsidR="297018B0">
        <w:rPr>
          <w:rFonts w:ascii="Roboto" w:hAnsi="Roboto" w:eastAsia="Roboto" w:cs="Roboto"/>
          <w:b w:val="1"/>
          <w:bCs w:val="1"/>
        </w:rPr>
        <w:t xml:space="preserve">et a </w:t>
      </w:r>
      <w:r w:rsidRPr="3AA95E29" w:rsidR="7E1113F8">
        <w:rPr>
          <w:rFonts w:ascii="Roboto" w:hAnsi="Roboto" w:eastAsia="Roboto" w:cs="Roboto"/>
          <w:b w:val="1"/>
          <w:bCs w:val="1"/>
        </w:rPr>
        <w:t>m</w:t>
      </w:r>
      <w:r w:rsidRPr="3AA95E29" w:rsidR="297018B0">
        <w:rPr>
          <w:rFonts w:ascii="Roboto" w:hAnsi="Roboto" w:eastAsia="Roboto" w:cs="Roboto"/>
          <w:b w:val="1"/>
          <w:bCs w:val="1"/>
        </w:rPr>
        <w:t>ember</w:t>
      </w:r>
      <w:r w:rsidRPr="3AA95E29" w:rsidR="4528B856">
        <w:rPr>
          <w:rFonts w:ascii="Roboto" w:hAnsi="Roboto" w:eastAsia="Roboto" w:cs="Roboto"/>
          <w:b w:val="1"/>
          <w:bCs w:val="1"/>
        </w:rPr>
        <w:t>:</w:t>
      </w:r>
    </w:p>
    <w:p w:rsidRPr="009F2FD1" w:rsidR="001D43A5" w:rsidP="7FAB4103" w:rsidRDefault="297018B0" w14:paraId="37B5E520" w14:textId="260EFC73">
      <w:pPr>
        <w:pStyle w:val="ListParagraph"/>
        <w:spacing w:line="259" w:lineRule="auto"/>
        <w:rPr>
          <w:rFonts w:ascii="Roboto" w:hAnsi="Roboto" w:eastAsia="Roboto" w:cs="Roboto"/>
        </w:rPr>
      </w:pPr>
      <w:r w:rsidRPr="3AA95E29" w:rsidR="297018B0">
        <w:rPr>
          <w:rFonts w:ascii="Roboto" w:hAnsi="Roboto" w:eastAsia="Roboto" w:cs="Roboto"/>
        </w:rPr>
        <w:t>If your preferred and appointed stand builder or service provider is not currently a Better Stands member:</w:t>
      </w:r>
    </w:p>
    <w:p w:rsidRPr="009F2FD1" w:rsidR="001D43A5" w:rsidP="7FAB4103" w:rsidRDefault="297018B0" w14:paraId="2C0587E0" w14:textId="4DBEBA58">
      <w:pPr>
        <w:pStyle w:val="ListParagraph"/>
        <w:numPr>
          <w:ilvl w:val="0"/>
          <w:numId w:val="2"/>
        </w:numPr>
        <w:spacing w:line="259" w:lineRule="auto"/>
        <w:rPr>
          <w:rFonts w:ascii="Roboto" w:hAnsi="Roboto" w:eastAsia="Roboto" w:cs="Roboto"/>
        </w:rPr>
      </w:pPr>
      <w:r w:rsidRPr="3AA95E29" w:rsidR="297018B0">
        <w:rPr>
          <w:rFonts w:ascii="Roboto" w:hAnsi="Roboto" w:eastAsia="Roboto" w:cs="Roboto"/>
        </w:rPr>
        <w:t>Share the Better Stands information with them</w:t>
      </w:r>
      <w:r w:rsidRPr="3AA95E29" w:rsidR="782FFEA1">
        <w:rPr>
          <w:rFonts w:ascii="Roboto" w:hAnsi="Roboto" w:eastAsia="Roboto" w:cs="Roboto"/>
        </w:rPr>
        <w:t xml:space="preserve"> which can be found on the Better Stands website:</w:t>
      </w:r>
      <w:r w:rsidRPr="3AA95E29" w:rsidR="782FFEA1">
        <w:rPr>
          <w:rFonts w:ascii="Roboto" w:hAnsi="Roboto" w:eastAsia="Roboto" w:cs="Roboto"/>
        </w:rPr>
        <w:t xml:space="preserve"> </w:t>
      </w:r>
      <w:hyperlink r:id="R8e0d96c4715a4ff6">
        <w:r w:rsidRPr="3AA95E29" w:rsidR="782FFEA1">
          <w:rPr>
            <w:rStyle w:val="Hyperlink"/>
            <w:rFonts w:ascii="Roboto" w:hAnsi="Roboto" w:eastAsia="Roboto" w:cs="Roboto"/>
          </w:rPr>
          <w:t>For Service Providers - Better Stands</w:t>
        </w:r>
      </w:hyperlink>
    </w:p>
    <w:p w:rsidRPr="009F2FD1" w:rsidR="001D43A5" w:rsidP="7FAB4103" w:rsidRDefault="297018B0" w14:paraId="12E879DB" w14:textId="239CD049">
      <w:pPr>
        <w:pStyle w:val="ListParagraph"/>
        <w:numPr>
          <w:ilvl w:val="0"/>
          <w:numId w:val="2"/>
        </w:numPr>
        <w:spacing w:before="240" w:after="240"/>
        <w:rPr>
          <w:rFonts w:ascii="Roboto" w:hAnsi="Roboto" w:eastAsia="Roboto" w:cs="Roboto"/>
        </w:rPr>
      </w:pPr>
      <w:r w:rsidRPr="3AA95E29" w:rsidR="297018B0">
        <w:rPr>
          <w:rFonts w:ascii="Roboto" w:hAnsi="Roboto" w:eastAsia="Roboto" w:cs="Roboto"/>
        </w:rPr>
        <w:t>Encourage them to register as a Better Stands member</w:t>
      </w:r>
    </w:p>
    <w:p w:rsidRPr="009F2FD1" w:rsidR="001D43A5" w:rsidP="7FAB4103" w:rsidRDefault="67F4C118" w14:paraId="5F3CCCBF" w14:textId="7A778112">
      <w:pPr>
        <w:pStyle w:val="ListParagraph"/>
        <w:numPr>
          <w:ilvl w:val="0"/>
          <w:numId w:val="2"/>
        </w:numPr>
        <w:spacing w:before="240" w:after="240"/>
        <w:rPr>
          <w:rFonts w:ascii="Roboto" w:hAnsi="Roboto" w:eastAsia="Roboto" w:cs="Roboto"/>
        </w:rPr>
      </w:pPr>
      <w:r w:rsidRPr="3AA95E29" w:rsidR="67F4C118">
        <w:rPr>
          <w:rFonts w:ascii="Roboto" w:hAnsi="Roboto" w:eastAsia="Roboto" w:cs="Roboto"/>
        </w:rPr>
        <w:t>For any questions about the membership,</w:t>
      </w:r>
      <w:r w:rsidRPr="3AA95E29" w:rsidR="008558DF">
        <w:rPr>
          <w:rFonts w:ascii="Roboto" w:hAnsi="Roboto" w:eastAsia="Roboto" w:cs="Roboto"/>
        </w:rPr>
        <w:t xml:space="preserve"> they can</w:t>
      </w:r>
      <w:r w:rsidRPr="3AA95E29" w:rsidR="67F4C118">
        <w:rPr>
          <w:rFonts w:ascii="Roboto" w:hAnsi="Roboto" w:eastAsia="Roboto" w:cs="Roboto"/>
        </w:rPr>
        <w:t xml:space="preserve"> contact: </w:t>
      </w:r>
      <w:hyperlink r:id="R394907120973416c">
        <w:r w:rsidRPr="3AA95E29" w:rsidR="67F4C118">
          <w:rPr>
            <w:rStyle w:val="Hyperlink"/>
            <w:rFonts w:ascii="Roboto" w:hAnsi="Roboto" w:eastAsia="Roboto" w:cs="Roboto"/>
          </w:rPr>
          <w:t>info@betterstands.org</w:t>
        </w:r>
      </w:hyperlink>
    </w:p>
    <w:p w:rsidRPr="009F2FD1" w:rsidR="001D43A5" w:rsidP="7FAB4103" w:rsidRDefault="67F4C118" w14:paraId="414DF394" w14:textId="206F9725">
      <w:pPr>
        <w:pStyle w:val="ListParagraph"/>
        <w:numPr>
          <w:ilvl w:val="0"/>
          <w:numId w:val="2"/>
        </w:numPr>
        <w:spacing w:before="240" w:after="240"/>
        <w:rPr>
          <w:rFonts w:ascii="Roboto" w:hAnsi="Roboto" w:eastAsia="Roboto" w:cs="Roboto"/>
        </w:rPr>
      </w:pPr>
      <w:r w:rsidRPr="0B225593" w:rsidR="45FA69BF">
        <w:rPr>
          <w:rFonts w:ascii="Roboto" w:hAnsi="Roboto" w:eastAsia="Roboto" w:cs="Roboto"/>
        </w:rPr>
        <w:t xml:space="preserve">Once your preferred service provider is registered, they will receive full guidance by the Better Stands </w:t>
      </w:r>
      <w:r w:rsidRPr="0B225593" w:rsidR="45FA69BF">
        <w:rPr>
          <w:rFonts w:ascii="Roboto" w:hAnsi="Roboto" w:eastAsia="Roboto" w:cs="Roboto"/>
        </w:rPr>
        <w:t>team</w:t>
      </w:r>
      <w:r w:rsidRPr="0B225593" w:rsidR="45FA69BF">
        <w:rPr>
          <w:rFonts w:ascii="Roboto" w:hAnsi="Roboto" w:eastAsia="Roboto" w:cs="Roboto"/>
        </w:rPr>
        <w:t xml:space="preserve"> on</w:t>
      </w:r>
      <w:r w:rsidRPr="0B225593" w:rsidR="45FA69BF">
        <w:rPr>
          <w:rFonts w:ascii="Roboto" w:hAnsi="Roboto" w:eastAsia="Roboto" w:cs="Roboto"/>
        </w:rPr>
        <w:t xml:space="preserve"> how to meet the requirements and complete the stand assessment process.</w:t>
      </w:r>
    </w:p>
    <w:p w:rsidRPr="009F2FD1" w:rsidR="001D43A5" w:rsidP="7FAB4103" w:rsidRDefault="001D43A5" w14:paraId="523C1218" w14:textId="3E8D2664">
      <w:pPr>
        <w:pStyle w:val="ListParagraph"/>
        <w:spacing w:before="240" w:after="240"/>
        <w:ind w:left="1080"/>
        <w:rPr>
          <w:rFonts w:ascii="Roboto" w:hAnsi="Roboto" w:eastAsia="Roboto" w:cs="Roboto"/>
        </w:rPr>
      </w:pPr>
    </w:p>
    <w:p w:rsidRPr="009F2FD1" w:rsidR="001D43A5" w:rsidP="7FAB4103" w:rsidRDefault="67F4C118" w14:paraId="79A5C212" w14:textId="3BEBD8B1">
      <w:pPr>
        <w:pStyle w:val="ListParagraph"/>
        <w:numPr>
          <w:ilvl w:val="0"/>
          <w:numId w:val="20"/>
        </w:numPr>
        <w:spacing w:before="240" w:after="240"/>
        <w:rPr>
          <w:rFonts w:ascii="Roboto" w:hAnsi="Roboto" w:eastAsia="Roboto" w:cs="Roboto"/>
          <w:b w:val="1"/>
          <w:bCs w:val="1"/>
        </w:rPr>
      </w:pPr>
      <w:r w:rsidRPr="3AA95E29" w:rsidR="67F4C118">
        <w:rPr>
          <w:rFonts w:ascii="Roboto" w:hAnsi="Roboto" w:eastAsia="Roboto" w:cs="Roboto"/>
          <w:b w:val="1"/>
          <w:bCs w:val="1"/>
        </w:rPr>
        <w:t xml:space="preserve">Work </w:t>
      </w:r>
      <w:r w:rsidRPr="3AA95E29" w:rsidR="78886D77">
        <w:rPr>
          <w:rFonts w:ascii="Roboto" w:hAnsi="Roboto" w:eastAsia="Roboto" w:cs="Roboto"/>
          <w:b w:val="1"/>
          <w:bCs w:val="1"/>
        </w:rPr>
        <w:t>t</w:t>
      </w:r>
      <w:r w:rsidRPr="3AA95E29" w:rsidR="67F4C118">
        <w:rPr>
          <w:rFonts w:ascii="Roboto" w:hAnsi="Roboto" w:eastAsia="Roboto" w:cs="Roboto"/>
          <w:b w:val="1"/>
          <w:bCs w:val="1"/>
        </w:rPr>
        <w:t xml:space="preserve">owards </w:t>
      </w:r>
      <w:r w:rsidRPr="3AA95E29" w:rsidR="22759B4A">
        <w:rPr>
          <w:rFonts w:ascii="Roboto" w:hAnsi="Roboto" w:eastAsia="Roboto" w:cs="Roboto"/>
          <w:b w:val="1"/>
          <w:bCs w:val="1"/>
        </w:rPr>
        <w:t>y</w:t>
      </w:r>
      <w:r w:rsidRPr="3AA95E29" w:rsidR="67F4C118">
        <w:rPr>
          <w:rFonts w:ascii="Roboto" w:hAnsi="Roboto" w:eastAsia="Roboto" w:cs="Roboto"/>
          <w:b w:val="1"/>
          <w:bCs w:val="1"/>
        </w:rPr>
        <w:t xml:space="preserve">our </w:t>
      </w:r>
      <w:r w:rsidRPr="3AA95E29" w:rsidR="72AD1439">
        <w:rPr>
          <w:rFonts w:ascii="Roboto" w:hAnsi="Roboto" w:eastAsia="Roboto" w:cs="Roboto"/>
          <w:b w:val="1"/>
          <w:bCs w:val="1"/>
        </w:rPr>
        <w:t>t</w:t>
      </w:r>
      <w:r w:rsidRPr="3AA95E29" w:rsidR="67F4C118">
        <w:rPr>
          <w:rFonts w:ascii="Roboto" w:hAnsi="Roboto" w:eastAsia="Roboto" w:cs="Roboto"/>
          <w:b w:val="1"/>
          <w:bCs w:val="1"/>
        </w:rPr>
        <w:t xml:space="preserve">arget </w:t>
      </w:r>
      <w:r w:rsidRPr="3AA95E29" w:rsidR="29745FA6">
        <w:rPr>
          <w:rFonts w:ascii="Roboto" w:hAnsi="Roboto" w:eastAsia="Roboto" w:cs="Roboto"/>
          <w:b w:val="1"/>
          <w:bCs w:val="1"/>
        </w:rPr>
        <w:t>l</w:t>
      </w:r>
      <w:r w:rsidRPr="3AA95E29" w:rsidR="67F4C118">
        <w:rPr>
          <w:rFonts w:ascii="Roboto" w:hAnsi="Roboto" w:eastAsia="Roboto" w:cs="Roboto"/>
          <w:b w:val="1"/>
          <w:bCs w:val="1"/>
        </w:rPr>
        <w:t>evel:</w:t>
      </w:r>
    </w:p>
    <w:p w:rsidRPr="009F2FD1" w:rsidR="001D43A5" w:rsidP="7FAB4103" w:rsidRDefault="4029033A" w14:paraId="676B2C94" w14:textId="526EF8B5">
      <w:pPr>
        <w:pStyle w:val="ListParagraph"/>
        <w:spacing w:before="240" w:after="240"/>
        <w:rPr>
          <w:rFonts w:ascii="Roboto" w:hAnsi="Roboto" w:eastAsia="Roboto" w:cs="Roboto"/>
        </w:rPr>
      </w:pPr>
      <w:r w:rsidRPr="0B225593" w:rsidR="499CCFE5">
        <w:rPr>
          <w:rFonts w:ascii="Roboto" w:hAnsi="Roboto" w:eastAsia="Roboto" w:cs="Roboto"/>
        </w:rPr>
        <w:t xml:space="preserve">Plan your stand with the aim of reaching a minimum of Bronze </w:t>
      </w:r>
      <w:r w:rsidRPr="0B225593" w:rsidR="499CCFE5">
        <w:rPr>
          <w:rFonts w:ascii="Roboto" w:hAnsi="Roboto" w:eastAsia="Roboto" w:cs="Roboto"/>
          <w:highlight w:val="yellow"/>
        </w:rPr>
        <w:t>(or the level selected by the event),</w:t>
      </w:r>
      <w:r w:rsidRPr="0B225593" w:rsidR="499CCFE5">
        <w:rPr>
          <w:rFonts w:ascii="Roboto" w:hAnsi="Roboto" w:eastAsia="Roboto" w:cs="Roboto"/>
        </w:rPr>
        <w:t xml:space="preserve"> meaning at least the stand structure and walls, platform or raised flooring, furniture, </w:t>
      </w:r>
      <w:r w:rsidRPr="0B225593" w:rsidR="499CCFE5">
        <w:rPr>
          <w:rFonts w:ascii="Roboto" w:hAnsi="Roboto" w:eastAsia="Roboto" w:cs="Roboto"/>
        </w:rPr>
        <w:t>equipment</w:t>
      </w:r>
      <w:r w:rsidRPr="0B225593" w:rsidR="499CCFE5">
        <w:rPr>
          <w:rFonts w:ascii="Roboto" w:hAnsi="Roboto" w:eastAsia="Roboto" w:cs="Roboto"/>
        </w:rPr>
        <w:t xml:space="preserve"> and lighting are all reused.</w:t>
      </w:r>
    </w:p>
    <w:p w:rsidRPr="009F2FD1" w:rsidR="001D43A5" w:rsidP="7FAB4103" w:rsidRDefault="001D43A5" w14:paraId="0E5BFB5E" w14:textId="592C42DD">
      <w:pPr>
        <w:pStyle w:val="ListParagraph"/>
        <w:spacing w:before="240" w:after="240"/>
        <w:rPr>
          <w:rFonts w:ascii="Roboto" w:hAnsi="Roboto" w:eastAsia="Roboto" w:cs="Roboto"/>
        </w:rPr>
      </w:pPr>
    </w:p>
    <w:p w:rsidRPr="009F2FD1" w:rsidR="001D43A5" w:rsidP="7FAB4103" w:rsidRDefault="4029033A" w14:paraId="7F42F6B1" w14:textId="568878BD">
      <w:pPr>
        <w:pStyle w:val="ListParagraph"/>
        <w:numPr>
          <w:ilvl w:val="0"/>
          <w:numId w:val="20"/>
        </w:numPr>
        <w:spacing w:before="240" w:after="240"/>
        <w:rPr>
          <w:rFonts w:ascii="Roboto" w:hAnsi="Roboto" w:eastAsia="Roboto" w:cs="Roboto"/>
          <w:b w:val="1"/>
          <w:bCs w:val="1"/>
        </w:rPr>
      </w:pPr>
      <w:r w:rsidRPr="3AA95E29" w:rsidR="4029033A">
        <w:rPr>
          <w:rFonts w:ascii="Roboto" w:hAnsi="Roboto" w:eastAsia="Roboto" w:cs="Roboto"/>
          <w:b w:val="1"/>
          <w:bCs w:val="1"/>
        </w:rPr>
        <w:t xml:space="preserve">Stand </w:t>
      </w:r>
      <w:r w:rsidRPr="3AA95E29" w:rsidR="5B996410">
        <w:rPr>
          <w:rFonts w:ascii="Roboto" w:hAnsi="Roboto" w:eastAsia="Roboto" w:cs="Roboto"/>
          <w:b w:val="1"/>
          <w:bCs w:val="1"/>
        </w:rPr>
        <w:t>s</w:t>
      </w:r>
      <w:r w:rsidRPr="3AA95E29" w:rsidR="4029033A">
        <w:rPr>
          <w:rFonts w:ascii="Roboto" w:hAnsi="Roboto" w:eastAsia="Roboto" w:cs="Roboto"/>
          <w:b w:val="1"/>
          <w:bCs w:val="1"/>
        </w:rPr>
        <w:t xml:space="preserve">ubmission on the Better Stands </w:t>
      </w:r>
      <w:r w:rsidRPr="3AA95E29" w:rsidR="1B03A80F">
        <w:rPr>
          <w:rFonts w:ascii="Roboto" w:hAnsi="Roboto" w:eastAsia="Roboto" w:cs="Roboto"/>
          <w:b w:val="1"/>
          <w:bCs w:val="1"/>
        </w:rPr>
        <w:t>p</w:t>
      </w:r>
      <w:r w:rsidRPr="3AA95E29" w:rsidR="4029033A">
        <w:rPr>
          <w:rFonts w:ascii="Roboto" w:hAnsi="Roboto" w:eastAsia="Roboto" w:cs="Roboto"/>
          <w:b w:val="1"/>
          <w:bCs w:val="1"/>
        </w:rPr>
        <w:t>latform (this is your service providers’ task):</w:t>
      </w:r>
    </w:p>
    <w:p w:rsidRPr="009F2FD1" w:rsidR="001D43A5" w:rsidP="7FAB4103" w:rsidRDefault="4029033A" w14:paraId="665E2933" w14:textId="20FADE5E">
      <w:pPr>
        <w:pStyle w:val="ListParagraph"/>
        <w:spacing w:before="240" w:after="240"/>
        <w:rPr>
          <w:rFonts w:ascii="Roboto" w:hAnsi="Roboto" w:eastAsia="Roboto" w:cs="Roboto"/>
        </w:rPr>
      </w:pPr>
      <w:r w:rsidRPr="3AA95E29" w:rsidR="4029033A">
        <w:rPr>
          <w:rFonts w:ascii="Roboto" w:hAnsi="Roboto" w:eastAsia="Roboto" w:cs="Roboto"/>
        </w:rPr>
        <w:t xml:space="preserve">Your appointed </w:t>
      </w:r>
      <w:r w:rsidRPr="3AA95E29" w:rsidR="4029033A">
        <w:rPr>
          <w:rFonts w:ascii="Roboto" w:hAnsi="Roboto" w:eastAsia="Roboto" w:cs="Roboto"/>
          <w:b w:val="1"/>
          <w:bCs w:val="1"/>
        </w:rPr>
        <w:t xml:space="preserve">service provider </w:t>
      </w:r>
      <w:r w:rsidRPr="3AA95E29" w:rsidR="4029033A">
        <w:rPr>
          <w:rFonts w:ascii="Roboto" w:hAnsi="Roboto" w:eastAsia="Roboto" w:cs="Roboto"/>
        </w:rPr>
        <w:t>will:</w:t>
      </w:r>
    </w:p>
    <w:p w:rsidRPr="009F2FD1" w:rsidR="001D43A5" w:rsidP="7FAB4103" w:rsidRDefault="4029033A" w14:paraId="34A86505" w14:textId="703A79E2">
      <w:pPr>
        <w:pStyle w:val="ListParagraph"/>
        <w:numPr>
          <w:ilvl w:val="0"/>
          <w:numId w:val="1"/>
        </w:numPr>
        <w:spacing w:before="240" w:after="240"/>
        <w:rPr>
          <w:rFonts w:ascii="Roboto" w:hAnsi="Roboto" w:eastAsia="Roboto" w:cs="Roboto"/>
        </w:rPr>
      </w:pPr>
      <w:r w:rsidRPr="3AA95E29" w:rsidR="4029033A">
        <w:rPr>
          <w:rFonts w:ascii="Roboto" w:hAnsi="Roboto" w:eastAsia="Roboto" w:cs="Roboto"/>
        </w:rPr>
        <w:t>Create a project for your stand on the Better Stands platform</w:t>
      </w:r>
    </w:p>
    <w:p w:rsidRPr="009F2FD1" w:rsidR="001D43A5" w:rsidP="7FAB4103" w:rsidRDefault="4029033A" w14:paraId="59681F68" w14:textId="50942077">
      <w:pPr>
        <w:pStyle w:val="ListParagraph"/>
        <w:numPr>
          <w:ilvl w:val="0"/>
          <w:numId w:val="1"/>
        </w:numPr>
        <w:spacing w:before="240" w:after="240"/>
        <w:rPr>
          <w:rFonts w:ascii="Roboto" w:hAnsi="Roboto" w:eastAsia="Roboto" w:cs="Roboto"/>
        </w:rPr>
      </w:pPr>
      <w:r w:rsidRPr="3AA95E29" w:rsidR="4029033A">
        <w:rPr>
          <w:rFonts w:ascii="Roboto" w:hAnsi="Roboto" w:eastAsia="Roboto" w:cs="Roboto"/>
        </w:rPr>
        <w:t xml:space="preserve">Upload all required documentation and </w:t>
      </w:r>
      <w:r w:rsidRPr="3AA95E29" w:rsidR="4029033A">
        <w:rPr>
          <w:rFonts w:ascii="Roboto" w:hAnsi="Roboto" w:eastAsia="Roboto" w:cs="Roboto"/>
        </w:rPr>
        <w:t>evidence</w:t>
      </w:r>
      <w:r w:rsidRPr="3AA95E29" w:rsidR="4029033A">
        <w:rPr>
          <w:rFonts w:ascii="Roboto" w:hAnsi="Roboto" w:eastAsia="Roboto" w:cs="Roboto"/>
        </w:rPr>
        <w:t xml:space="preserve"> demonstrating the reusability of your stand</w:t>
      </w:r>
    </w:p>
    <w:p w:rsidRPr="009F2FD1" w:rsidR="001D43A5" w:rsidP="7FAB4103" w:rsidRDefault="4029033A" w14:paraId="1C3A559C" w14:textId="44CAF21C">
      <w:pPr>
        <w:spacing w:before="240" w:after="240"/>
        <w:ind w:left="720"/>
        <w:rPr>
          <w:rFonts w:ascii="Roboto" w:hAnsi="Roboto" w:eastAsia="Roboto" w:cs="Roboto"/>
        </w:rPr>
      </w:pPr>
      <w:r w:rsidRPr="3AA95E29" w:rsidR="4029033A">
        <w:rPr>
          <w:rFonts w:ascii="Roboto" w:hAnsi="Roboto" w:eastAsia="Roboto" w:cs="Roboto"/>
        </w:rPr>
        <w:t xml:space="preserve">Registered Better Stands members are familiar with this process and will know exactly what documentation is </w:t>
      </w:r>
      <w:r w:rsidRPr="3AA95E29" w:rsidR="4029033A">
        <w:rPr>
          <w:rFonts w:ascii="Roboto" w:hAnsi="Roboto" w:eastAsia="Roboto" w:cs="Roboto"/>
        </w:rPr>
        <w:t>required</w:t>
      </w:r>
      <w:r w:rsidRPr="3AA95E29" w:rsidR="4029033A">
        <w:rPr>
          <w:rFonts w:ascii="Roboto" w:hAnsi="Roboto" w:eastAsia="Roboto" w:cs="Roboto"/>
        </w:rPr>
        <w:t>.</w:t>
      </w:r>
    </w:p>
    <w:p w:rsidRPr="009F2FD1" w:rsidR="001D43A5" w:rsidP="7FAB4103" w:rsidRDefault="4029033A" w14:paraId="75E847D3" w14:textId="6BC72F54">
      <w:pPr>
        <w:pStyle w:val="ListParagraph"/>
        <w:numPr>
          <w:ilvl w:val="0"/>
          <w:numId w:val="20"/>
        </w:numPr>
        <w:spacing w:before="240" w:after="240"/>
        <w:rPr>
          <w:rFonts w:ascii="Roboto" w:hAnsi="Roboto" w:eastAsia="Roboto" w:cs="Roboto"/>
          <w:b w:val="1"/>
          <w:bCs w:val="1"/>
        </w:rPr>
      </w:pPr>
      <w:r w:rsidRPr="3AA95E29" w:rsidR="4029033A">
        <w:rPr>
          <w:rFonts w:ascii="Roboto" w:hAnsi="Roboto" w:eastAsia="Roboto" w:cs="Roboto"/>
          <w:b w:val="1"/>
          <w:bCs w:val="1"/>
        </w:rPr>
        <w:t>Certification</w:t>
      </w:r>
      <w:r w:rsidRPr="3AA95E29" w:rsidR="0599E8AB">
        <w:rPr>
          <w:rFonts w:ascii="Roboto" w:hAnsi="Roboto" w:eastAsia="Roboto" w:cs="Roboto"/>
          <w:b w:val="1"/>
          <w:bCs w:val="1"/>
        </w:rPr>
        <w:t xml:space="preserve"> and Celebration </w:t>
      </w:r>
    </w:p>
    <w:p w:rsidRPr="009F2FD1" w:rsidR="001D43A5" w:rsidP="7FAB4103" w:rsidRDefault="4029033A" w14:paraId="1D653DE8" w14:textId="2F42AF47">
      <w:pPr>
        <w:pStyle w:val="ListParagraph"/>
        <w:spacing w:before="240" w:after="240"/>
        <w:rPr>
          <w:rFonts w:ascii="Roboto" w:hAnsi="Roboto" w:eastAsia="Roboto" w:cs="Roboto"/>
        </w:rPr>
      </w:pPr>
      <w:r w:rsidRPr="3AA95E29" w:rsidR="4029033A">
        <w:rPr>
          <w:rFonts w:ascii="Roboto" w:hAnsi="Roboto" w:eastAsia="Roboto" w:cs="Roboto"/>
        </w:rPr>
        <w:t>Once your stand assessment has been reviewed and approved, and your Better Stands level (Bronze, Silver, or Gold) has been confirmed, you will receive an official certificate for your stand.</w:t>
      </w:r>
    </w:p>
    <w:p w:rsidR="3F15F149" w:rsidP="3F15F149" w:rsidRDefault="3F15F149" w14:paraId="393BDB6D" w14:textId="4D406967">
      <w:pPr>
        <w:pStyle w:val="ListParagraph"/>
        <w:spacing w:before="240" w:after="240"/>
        <w:rPr>
          <w:rFonts w:ascii="Roboto" w:hAnsi="Roboto" w:eastAsia="Roboto" w:cs="Roboto"/>
        </w:rPr>
      </w:pPr>
      <w:r w:rsidRPr="0B225593" w:rsidR="4029033A">
        <w:rPr>
          <w:rFonts w:ascii="Roboto" w:hAnsi="Roboto" w:eastAsia="Roboto" w:cs="Roboto"/>
        </w:rPr>
        <w:t>You can then proudly communicate and celebrate your achievement and your commitment to more sustainable exhibiting — before, during, and after the event.</w:t>
      </w:r>
    </w:p>
    <w:p w:rsidR="0B225593" w:rsidP="0B225593" w:rsidRDefault="0B225593" w14:paraId="07258119" w14:textId="222AF5D7">
      <w:pPr>
        <w:pStyle w:val="ListParagraph"/>
        <w:spacing w:before="240" w:after="240"/>
        <w:rPr>
          <w:rFonts w:ascii="Roboto" w:hAnsi="Roboto" w:eastAsia="Roboto" w:cs="Roboto"/>
        </w:rPr>
      </w:pPr>
    </w:p>
    <w:p w:rsidR="38977309" w:rsidP="38977309" w:rsidRDefault="38977309" w14:paraId="0EF64128" w14:textId="2BBC55AA">
      <w:pPr>
        <w:pStyle w:val="Normal"/>
        <w:spacing w:before="240" w:after="240"/>
        <w:rPr>
          <w:rFonts w:ascii="Roboto" w:hAnsi="Roboto" w:eastAsia="Roboto" w:cs="Roboto"/>
          <w:b w:val="1"/>
          <w:bCs w:val="1"/>
          <w:color w:val="061C40"/>
          <w:sz w:val="24"/>
          <w:szCs w:val="24"/>
          <w:lang w:eastAsia="zh-TW" w:bidi="ar-SA"/>
        </w:rPr>
      </w:pPr>
    </w:p>
    <w:p w:rsidR="290FC1C8" w:rsidP="38977309" w:rsidRDefault="290FC1C8" w14:paraId="6846B845" w14:textId="1E814587">
      <w:pPr>
        <w:pStyle w:val="Normal"/>
        <w:suppressLineNumbers w:val="0"/>
        <w:bidi w:val="0"/>
        <w:spacing w:before="240" w:beforeAutospacing="off" w:after="240" w:afterAutospacing="off" w:line="259" w:lineRule="auto"/>
        <w:ind/>
        <w:rPr>
          <w:rFonts w:ascii="Roboto" w:hAnsi="Roboto" w:eastAsia="Roboto" w:cs="Roboto"/>
          <w:b w:val="1"/>
          <w:bCs w:val="1"/>
          <w:sz w:val="24"/>
          <w:szCs w:val="24"/>
        </w:rPr>
      </w:pPr>
      <w:r w:rsidRPr="38977309" w:rsidR="290FC1C8">
        <w:rPr>
          <w:rFonts w:ascii="Roboto" w:hAnsi="Roboto" w:eastAsia="Roboto" w:cs="Roboto"/>
          <w:b w:val="1"/>
          <w:bCs w:val="1"/>
          <w:color w:val="061C40"/>
          <w:sz w:val="24"/>
          <w:szCs w:val="24"/>
          <w:lang w:eastAsia="zh-TW" w:bidi="ar-SA"/>
        </w:rPr>
        <w:t>Onsite Assessment:</w:t>
      </w:r>
    </w:p>
    <w:p w:rsidR="3F15F149" w:rsidP="3AA95E29" w:rsidRDefault="3F15F149" w14:paraId="47FBDEB5" w14:textId="2E638D3F">
      <w:pPr>
        <w:pStyle w:val="Normal"/>
        <w:suppressLineNumbers w:val="0"/>
        <w:bidi w:val="0"/>
        <w:spacing w:before="240" w:beforeAutospacing="off" w:after="240" w:afterAutospacing="off"/>
        <w:jc w:val="left"/>
        <w:rPr>
          <w:rFonts w:ascii="Roboto" w:hAnsi="Roboto" w:eastAsia="Roboto" w:cs="Roboto"/>
          <w:noProof w:val="0"/>
          <w:lang w:val="en-GB"/>
        </w:rPr>
      </w:pPr>
      <w:r w:rsidRPr="38977309" w:rsidR="0E24DBD2">
        <w:rPr>
          <w:rFonts w:ascii="Roboto" w:hAnsi="Roboto" w:eastAsia="Roboto" w:cs="Roboto"/>
          <w:noProof w:val="0"/>
          <w:lang w:val="en-GB"/>
        </w:rPr>
        <w:t>During the build-up and dismantling phases, exhibitors’ stands are assessed onsite against the Better Stands framework by trained</w:t>
      </w:r>
      <w:r w:rsidRPr="38977309" w:rsidR="7038A4A0">
        <w:rPr>
          <w:rFonts w:ascii="Roboto" w:hAnsi="Roboto" w:eastAsia="Roboto" w:cs="Roboto"/>
          <w:noProof w:val="0"/>
          <w:lang w:val="en-GB"/>
        </w:rPr>
        <w:t xml:space="preserve"> </w:t>
      </w:r>
      <w:r w:rsidRPr="38977309" w:rsidR="0E24DBD2">
        <w:rPr>
          <w:rFonts w:ascii="Roboto" w:hAnsi="Roboto" w:eastAsia="Roboto" w:cs="Roboto"/>
          <w:noProof w:val="0"/>
          <w:lang w:val="en-GB"/>
        </w:rPr>
        <w:t xml:space="preserve">assessors. The evaluation includes observation of the construction and deconstruction process, as well as discussions with appointed service providers to verify compliance and </w:t>
      </w:r>
      <w:r w:rsidRPr="38977309" w:rsidR="0E24DBD2">
        <w:rPr>
          <w:rFonts w:ascii="Roboto" w:hAnsi="Roboto" w:eastAsia="Roboto" w:cs="Roboto"/>
          <w:noProof w:val="0"/>
          <w:lang w:val="en-GB"/>
        </w:rPr>
        <w:t>determine</w:t>
      </w:r>
      <w:r w:rsidRPr="38977309" w:rsidR="0E24DBD2">
        <w:rPr>
          <w:rFonts w:ascii="Roboto" w:hAnsi="Roboto" w:eastAsia="Roboto" w:cs="Roboto"/>
          <w:noProof w:val="0"/>
          <w:lang w:val="en-GB"/>
        </w:rPr>
        <w:t xml:space="preserve"> the final </w:t>
      </w:r>
      <w:r w:rsidRPr="38977309" w:rsidR="33246B0F">
        <w:rPr>
          <w:rFonts w:ascii="Roboto" w:hAnsi="Roboto" w:eastAsia="Roboto" w:cs="Roboto"/>
          <w:noProof w:val="0"/>
          <w:lang w:val="en-GB"/>
        </w:rPr>
        <w:t>level</w:t>
      </w:r>
      <w:r w:rsidRPr="38977309" w:rsidR="0E24DBD2">
        <w:rPr>
          <w:rFonts w:ascii="Roboto" w:hAnsi="Roboto" w:eastAsia="Roboto" w:cs="Roboto"/>
          <w:noProof w:val="0"/>
          <w:lang w:val="en-GB"/>
        </w:rPr>
        <w:t>.</w:t>
      </w:r>
      <w:r w:rsidRPr="38977309" w:rsidR="67A16C83">
        <w:rPr>
          <w:rFonts w:ascii="Roboto" w:hAnsi="Roboto" w:eastAsia="Roboto" w:cs="Roboto"/>
          <w:noProof w:val="0"/>
          <w:lang w:val="en-GB"/>
        </w:rPr>
        <w:t xml:space="preserve"> </w:t>
      </w:r>
      <w:r w:rsidRPr="38977309" w:rsidR="67A16C83">
        <w:rPr>
          <w:rFonts w:ascii="Roboto" w:hAnsi="Roboto" w:eastAsia="Roboto" w:cs="Roboto"/>
          <w:noProof w:val="0"/>
          <w:sz w:val="20"/>
          <w:szCs w:val="20"/>
          <w:lang w:val="en-GB"/>
        </w:rPr>
        <w:t>This enables you to communicate and celebrate your achieved Better Stands level after the event.</w:t>
      </w:r>
    </w:p>
    <w:p w:rsidR="3F15F149" w:rsidP="3AA95E29" w:rsidRDefault="3F15F149" w14:paraId="328FBF6A" w14:textId="3F62B387">
      <w:pPr>
        <w:pStyle w:val="Normal"/>
        <w:suppressLineNumbers w:val="0"/>
        <w:bidi w:val="0"/>
        <w:spacing w:before="240" w:beforeAutospacing="off" w:after="240" w:afterAutospacing="off"/>
        <w:jc w:val="left"/>
        <w:rPr>
          <w:rFonts w:ascii="Roboto" w:hAnsi="Roboto" w:eastAsia="Roboto" w:cs="Roboto"/>
          <w:noProof w:val="0"/>
          <w:sz w:val="20"/>
          <w:szCs w:val="20"/>
          <w:lang w:val="en-GB"/>
        </w:rPr>
      </w:pPr>
    </w:p>
    <w:p w:rsidR="3F15F149" w:rsidP="3AA95E29" w:rsidRDefault="3F15F149" w14:paraId="26D63D35" w14:textId="74742C78">
      <w:pPr>
        <w:pStyle w:val="Normal"/>
        <w:suppressLineNumbers w:val="0"/>
        <w:bidi w:val="0"/>
        <w:spacing w:before="240" w:beforeAutospacing="off" w:after="240" w:afterAutospacing="off" w:line="280" w:lineRule="atLeast"/>
        <w:ind w:left="0" w:right="0"/>
        <w:jc w:val="left"/>
      </w:pPr>
      <w:r w:rsidR="03458396">
        <w:drawing>
          <wp:inline wp14:editId="62E21928" wp14:anchorId="6631367C">
            <wp:extent cx="6048375" cy="3390900"/>
            <wp:effectExtent l="0" t="0" r="0" b="0"/>
            <wp:docPr id="200858377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08583774" name="Picture 2008583774"/>
                    <pic:cNvPicPr/>
                  </pic:nvPicPr>
                  <pic:blipFill>
                    <a:blip xmlns:r="http://schemas.openxmlformats.org/officeDocument/2006/relationships" r:embed="rId199221595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F15F149" w:rsidP="3F15F149" w:rsidRDefault="3F15F149" w14:paraId="0A8B3674" w14:textId="4D698DEF">
      <w:pPr>
        <w:pStyle w:val="Normal"/>
        <w:spacing w:before="240" w:after="240"/>
        <w:rPr>
          <w:rFonts w:ascii="Roboto" w:hAnsi="Roboto" w:eastAsia="Roboto" w:cs="Roboto"/>
        </w:rPr>
      </w:pPr>
    </w:p>
    <w:p w:rsidR="4A3F0F3A" w:rsidP="3AA95E29" w:rsidRDefault="4A3F0F3A" w14:paraId="09F3375D" w14:textId="694CC044">
      <w:pPr>
        <w:spacing w:after="0" w:line="280" w:lineRule="atLeas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3AA95E29" w:rsidR="4A3F0F3A">
        <w:rPr>
          <w:rFonts w:ascii="Roboto" w:hAnsi="Roboto" w:eastAsia="Roboto" w:cs="Roboto"/>
          <w:b w:val="1"/>
          <w:bCs w:val="1"/>
          <w:noProof w:val="0"/>
          <w:color w:val="061C40"/>
          <w:sz w:val="24"/>
          <w:szCs w:val="24"/>
          <w:lang w:val="en-GB" w:eastAsia="zh-TW" w:bidi="ar-SA"/>
        </w:rPr>
        <w:t>W</w:t>
      </w:r>
      <w:r w:rsidRPr="3AA95E29" w:rsidR="4A3F0F3A">
        <w:rPr>
          <w:rFonts w:ascii="Roboto" w:hAnsi="Roboto" w:eastAsia="Roboto" w:cs="Roboto"/>
          <w:b w:val="1"/>
          <w:bCs w:val="1"/>
          <w:noProof w:val="0"/>
          <w:color w:val="061C40"/>
          <w:sz w:val="24"/>
          <w:szCs w:val="24"/>
          <w:lang w:val="en-GB" w:eastAsia="zh-TW" w:bidi="ar-SA"/>
        </w:rPr>
        <w:t>ha</w:t>
      </w:r>
      <w:r w:rsidRPr="3AA95E29" w:rsidR="4A3F0F3A">
        <w:rPr>
          <w:rFonts w:ascii="Roboto" w:hAnsi="Roboto" w:eastAsia="Roboto" w:cs="Roboto"/>
          <w:b w:val="1"/>
          <w:bCs w:val="1"/>
          <w:noProof w:val="0"/>
          <w:color w:val="061C40"/>
          <w:sz w:val="24"/>
          <w:szCs w:val="24"/>
          <w:lang w:val="en-GB" w:eastAsia="zh-TW" w:bidi="ar-SA"/>
        </w:rPr>
        <w:t>t do</w:t>
      </w:r>
      <w:r w:rsidRPr="3AA95E29" w:rsidR="4A3F0F3A">
        <w:rPr>
          <w:rFonts w:ascii="Roboto" w:hAnsi="Roboto" w:eastAsia="Roboto" w:cs="Roboto"/>
          <w:b w:val="1"/>
          <w:bCs w:val="1"/>
          <w:noProof w:val="0"/>
          <w:color w:val="061C40"/>
          <w:sz w:val="24"/>
          <w:szCs w:val="24"/>
          <w:lang w:val="en-GB" w:eastAsia="zh-TW" w:bidi="ar-SA"/>
        </w:rPr>
        <w:t xml:space="preserve"> I need to do?</w:t>
      </w:r>
    </w:p>
    <w:p w:rsidR="4A3F0F3A" w:rsidP="3AA95E29" w:rsidRDefault="4A3F0F3A" w14:paraId="02BBAE66" w14:textId="3BF1B13F">
      <w:pPr>
        <w:spacing w:after="0" w:line="280" w:lineRule="atLeas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>To make your commitment to Better Stands and contribute to a more sustainable event:</w:t>
      </w:r>
    </w:p>
    <w:p w:rsidR="4A3F0F3A" w:rsidP="3AA95E29" w:rsidRDefault="4A3F0F3A" w14:paraId="1DC26D98" w14:textId="526B6FA9">
      <w:pPr>
        <w:pStyle w:val="ListParagraph"/>
        <w:numPr>
          <w:ilvl w:val="0"/>
          <w:numId w:val="23"/>
        </w:numPr>
        <w:spacing w:after="0" w:line="259" w:lineRule="auto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Familiarise yourself with the Better Stands framework found below (or click </w:t>
      </w:r>
      <w:hyperlink r:id="R33fb81b867a44367">
        <w:r w:rsidRPr="3AA95E29" w:rsidR="4A3F0F3A">
          <w:rPr>
            <w:rStyle w:val="Hyperlink"/>
            <w:rFonts w:ascii="Roboto" w:hAnsi="Roboto" w:eastAsia="Roboto" w:cs="Roboto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en-GB"/>
          </w:rPr>
          <w:t>here</w:t>
        </w:r>
      </w:hyperlink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>)</w:t>
      </w:r>
    </w:p>
    <w:p w:rsidR="4A3F0F3A" w:rsidP="3AA95E29" w:rsidRDefault="4A3F0F3A" w14:paraId="0B449B7C" w14:textId="75A20FDB">
      <w:pPr>
        <w:pStyle w:val="ListParagraph"/>
        <w:numPr>
          <w:ilvl w:val="0"/>
          <w:numId w:val="23"/>
        </w:numPr>
        <w:spacing w:after="0" w:line="259" w:lineRule="auto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Share these guidelines with your service provider before they begin designing your stand </w:t>
      </w:r>
    </w:p>
    <w:p w:rsidR="4A3F0F3A" w:rsidP="3AA95E29" w:rsidRDefault="4A3F0F3A" w14:paraId="4D213476" w14:textId="0CD48E56">
      <w:pPr>
        <w:pStyle w:val="ListParagraph"/>
        <w:numPr>
          <w:ilvl w:val="0"/>
          <w:numId w:val="23"/>
        </w:numPr>
        <w:spacing w:after="0" w:line="259" w:lineRule="auto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lang w:val="en-GB"/>
        </w:rPr>
      </w:pP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Work toward reaching </w:t>
      </w:r>
      <w:r w:rsidRPr="3AA95E29" w:rsidR="4AA6F9C7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>your preferred</w:t>
      </w: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 level, meaning</w:t>
      </w:r>
      <w:r w:rsidRPr="3AA95E29" w:rsidR="2291BD5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lang w:val="en-GB"/>
        </w:rPr>
        <w:t xml:space="preserve"> </w:t>
      </w:r>
      <w:r w:rsidRPr="3AA95E29" w:rsidR="2291BD5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>minimum</w:t>
      </w: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 xml:space="preserve"> </w:t>
      </w: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>th</w:t>
      </w: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 xml:space="preserve">e stand structure and walls, platform or raised flooring, furniture, </w:t>
      </w: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>equipment</w:t>
      </w:r>
      <w:r w:rsidRPr="3AA95E29" w:rsidR="4A3F0F3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 xml:space="preserve"> and lighting are all reused [adjust depending on level chosen]</w:t>
      </w:r>
    </w:p>
    <w:p w:rsidR="4A3F0F3A" w:rsidP="0B225593" w:rsidRDefault="4A3F0F3A" w14:paraId="2776E7C8" w14:textId="1414BC47">
      <w:pPr>
        <w:pStyle w:val="ListParagraph"/>
        <w:numPr>
          <w:ilvl w:val="0"/>
          <w:numId w:val="23"/>
        </w:numPr>
        <w:spacing w:after="0" w:line="259" w:lineRule="auto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 w:themeColor="accent1" w:themeTint="FF" w:themeShade="FF"/>
          <w:sz w:val="20"/>
          <w:szCs w:val="20"/>
          <w:highlight w:val="yellow"/>
          <w:lang w:val="en-GB"/>
        </w:rPr>
      </w:pP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 xml:space="preserve">Ensure that the 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>submitted</w:t>
      </w:r>
      <w:r w:rsidRPr="0B225593" w:rsidR="45FA69BF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61C40"/>
          <w:sz w:val="20"/>
          <w:szCs w:val="20"/>
          <w:highlight w:val="yellow"/>
          <w:lang w:val="en-GB"/>
        </w:rPr>
        <w:t xml:space="preserve"> stand design clearly communicates how you will meet the Better Stands guidelines</w:t>
      </w:r>
    </w:p>
    <w:p w:rsidR="3F15F149" w:rsidP="3AA95E29" w:rsidRDefault="3F15F149" w14:paraId="4D96864E" w14:textId="7C1F299B">
      <w:pPr>
        <w:pStyle w:val="Normal"/>
        <w:spacing w:before="240" w:after="240"/>
        <w:rPr>
          <w:rFonts w:ascii="Roboto" w:hAnsi="Roboto" w:eastAsia="Roboto" w:cs="Roboto"/>
        </w:rPr>
      </w:pPr>
    </w:p>
    <w:p w:rsidRPr="009F2FD1" w:rsidR="001D43A5" w:rsidRDefault="001D43A5" w14:paraId="4A563442" w14:textId="4B78571E">
      <w:pPr>
        <w:rPr>
          <w:rFonts w:ascii="Montserrat" w:hAnsi="Montserrat"/>
          <w:b/>
          <w:bCs/>
        </w:rPr>
      </w:pPr>
    </w:p>
    <w:p w:rsidRPr="00045D4F" w:rsidR="005432F7" w:rsidP="00F72E24" w:rsidRDefault="005432F7" w14:paraId="0468451E" w14:textId="2F304553">
      <w:pPr>
        <w:pStyle w:val="BodyText"/>
        <w:spacing w:line="240" w:lineRule="auto"/>
        <w:jc w:val="both"/>
        <w:rPr>
          <w:rFonts w:ascii="Roboto" w:hAnsi="Roboto"/>
          <w:szCs w:val="20"/>
        </w:rPr>
      </w:pPr>
      <w:r>
        <w:rPr>
          <w:rFonts w:ascii="Roboto" w:hAnsi="Roboto" w:eastAsia="Calibri" w:cs="Calibri"/>
          <w:noProof/>
          <w:szCs w:val="20"/>
          <w:lang w:eastAsia="en-US"/>
          <w14:ligatures w14:val="standardContextual"/>
        </w:rPr>
        <w:drawing>
          <wp:inline distT="0" distB="0" distL="0" distR="0" wp14:anchorId="69E0482F" wp14:editId="6C67AAAE">
            <wp:extent cx="6038850" cy="2216150"/>
            <wp:effectExtent l="0" t="0" r="0" b="0"/>
            <wp:docPr id="110239533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395332" name="Picture 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5E18E6" w:rsidR="002A108D" w:rsidP="4D547C24" w:rsidRDefault="002A108D" w14:paraId="1BFF2FAF" w14:textId="77777777">
      <w:pPr>
        <w:spacing w:line="240" w:lineRule="auto"/>
        <w:jc w:val="both"/>
        <w:rPr>
          <w:rFonts w:ascii="Roboto" w:hAnsi="Roboto" w:eastAsia="Calibri" w:cs="Calibri"/>
        </w:rPr>
      </w:pPr>
    </w:p>
    <w:p w:rsidR="4D547C24" w:rsidP="4D547C24" w:rsidRDefault="4D547C24" w14:paraId="4984EAD2" w14:textId="334D5C8D">
      <w:pPr>
        <w:spacing w:line="240" w:lineRule="auto"/>
        <w:jc w:val="both"/>
        <w:rPr>
          <w:rFonts w:ascii="Roboto" w:hAnsi="Roboto" w:eastAsia="Calibri" w:cs="Calibri"/>
        </w:rPr>
      </w:pPr>
    </w:p>
    <w:p w:rsidR="4D547C24" w:rsidP="4D547C24" w:rsidRDefault="4D547C24" w14:paraId="3A1324E9" w14:textId="6429BA8B">
      <w:pPr>
        <w:spacing w:line="240" w:lineRule="auto"/>
        <w:jc w:val="both"/>
        <w:rPr>
          <w:rFonts w:ascii="Roboto" w:hAnsi="Roboto" w:eastAsia="Calibri" w:cs="Calibri"/>
        </w:rPr>
      </w:pPr>
    </w:p>
    <w:p w:rsidRPr="00241374" w:rsidR="00241374" w:rsidP="3AA95E29" w:rsidRDefault="00241374" w14:paraId="5A86C80F" w14:textId="77777777">
      <w:pPr>
        <w:rPr>
          <w:rFonts w:ascii="Roboto" w:hAnsi="Roboto" w:eastAsia="Roboto" w:cs="Roboto"/>
          <w:highlight w:val="yellow"/>
        </w:rPr>
      </w:pPr>
      <w:r w:rsidRPr="3AA95E29" w:rsidR="00241374">
        <w:rPr>
          <w:rFonts w:ascii="Roboto" w:hAnsi="Roboto" w:eastAsia="Roboto" w:cs="Roboto"/>
        </w:rPr>
        <w:t xml:space="preserve">If you require any further information or guidance on the Better Stands program, please contact our </w:t>
      </w:r>
      <w:r w:rsidRPr="3AA95E29" w:rsidR="00241374">
        <w:rPr>
          <w:rFonts w:ascii="Roboto" w:hAnsi="Roboto" w:eastAsia="Roboto" w:cs="Roboto"/>
          <w:highlight w:val="yellow"/>
        </w:rPr>
        <w:t xml:space="preserve">customer service / sustainability department – </w:t>
      </w:r>
      <w:r w:rsidRPr="3AA95E29" w:rsidR="00241374">
        <w:rPr>
          <w:rFonts w:ascii="Roboto" w:hAnsi="Roboto" w:eastAsia="Roboto" w:cs="Roboto"/>
          <w:highlight w:val="yellow"/>
        </w:rPr>
        <w:t>xxxx</w:t>
      </w:r>
    </w:p>
    <w:p w:rsidRPr="009F2FD1" w:rsidR="00241374" w:rsidP="3AA95E29" w:rsidRDefault="00241374" w14:paraId="5EF8AC34" w14:textId="77777777">
      <w:pPr>
        <w:rPr>
          <w:rFonts w:ascii="Roboto" w:hAnsi="Roboto" w:eastAsia="Roboto" w:cs="Roboto"/>
          <w:highlight w:val="yellow"/>
        </w:rPr>
      </w:pPr>
    </w:p>
    <w:p w:rsidRPr="009F2FD1" w:rsidR="00241374" w:rsidP="3AA95E29" w:rsidRDefault="00241374" w14:paraId="04F32707" w14:textId="77777777">
      <w:pPr>
        <w:rPr>
          <w:rFonts w:ascii="Roboto" w:hAnsi="Roboto" w:eastAsia="Roboto" w:cs="Roboto"/>
        </w:rPr>
      </w:pPr>
    </w:p>
    <w:p w:rsidRPr="006E608D" w:rsidR="008C374D" w:rsidP="3AA95E29" w:rsidRDefault="008C374D" w14:paraId="3CF0F5E0" w14:textId="14327188">
      <w:pPr>
        <w:pStyle w:val="BodyText"/>
        <w:spacing w:line="240" w:lineRule="auto"/>
        <w:jc w:val="both"/>
        <w:rPr>
          <w:rFonts w:ascii="Roboto" w:hAnsi="Roboto" w:eastAsia="Roboto" w:cs="Roboto"/>
        </w:rPr>
      </w:pPr>
      <w:r w:rsidRPr="3AA95E29" w:rsidR="008C374D">
        <w:rPr>
          <w:rFonts w:ascii="Roboto" w:hAnsi="Roboto" w:eastAsia="Roboto" w:cs="Roboto"/>
        </w:rPr>
        <w:t>………………………………………………</w:t>
      </w:r>
    </w:p>
    <w:p w:rsidRPr="006E608D" w:rsidR="008C374D" w:rsidP="3AA95E29" w:rsidRDefault="008C374D" w14:paraId="03157463" w14:textId="77777777">
      <w:pPr>
        <w:pStyle w:val="BodyText"/>
        <w:spacing w:line="240" w:lineRule="auto"/>
        <w:jc w:val="both"/>
        <w:rPr>
          <w:rFonts w:ascii="Roboto" w:hAnsi="Roboto" w:eastAsia="Roboto" w:cs="Roboto"/>
        </w:rPr>
      </w:pPr>
      <w:r w:rsidRPr="3AA95E29" w:rsidR="008C374D">
        <w:rPr>
          <w:rFonts w:ascii="Roboto" w:hAnsi="Roboto" w:eastAsia="Roboto" w:cs="Roboto"/>
        </w:rPr>
        <w:t>[</w:t>
      </w:r>
      <w:r w:rsidRPr="3AA95E29" w:rsidR="008C374D">
        <w:rPr>
          <w:rFonts w:ascii="Roboto" w:hAnsi="Roboto" w:eastAsia="Roboto" w:cs="Roboto"/>
          <w:highlight w:val="yellow"/>
        </w:rPr>
        <w:t>insert name</w:t>
      </w:r>
      <w:r w:rsidRPr="3AA95E29" w:rsidR="008C374D">
        <w:rPr>
          <w:rFonts w:ascii="Roboto" w:hAnsi="Roboto" w:eastAsia="Roboto" w:cs="Roboto"/>
        </w:rPr>
        <w:t>]</w:t>
      </w:r>
    </w:p>
    <w:p w:rsidRPr="007F1371" w:rsidR="008C374D" w:rsidP="3AA95E29" w:rsidRDefault="008C374D" w14:paraId="691E9D8E" w14:textId="0DCB6B87">
      <w:pPr>
        <w:pStyle w:val="BodyText"/>
        <w:spacing w:line="240" w:lineRule="auto"/>
        <w:jc w:val="both"/>
        <w:rPr>
          <w:rFonts w:ascii="Roboto" w:hAnsi="Roboto" w:eastAsia="Roboto" w:cs="Roboto"/>
        </w:rPr>
        <w:sectPr w:rsidRPr="007F1371" w:rsidR="008C374D" w:rsidSect="008C374D">
          <w:headerReference w:type="default" r:id="rId23"/>
          <w:footerReference w:type="even" r:id="rId24"/>
          <w:footerReference w:type="default" r:id="rId25"/>
          <w:headerReference w:type="first" r:id="rId26"/>
          <w:type w:val="continuous"/>
          <w:pgSz w:w="11906" w:h="16838" w:orient="portrait" w:code="9"/>
          <w:pgMar w:top="2835" w:right="851" w:bottom="1474" w:left="1531" w:header="680" w:footer="454" w:gutter="0"/>
          <w:cols w:space="708"/>
          <w:docGrid w:linePitch="360"/>
        </w:sectPr>
      </w:pPr>
      <w:r w:rsidRPr="3AA95E29" w:rsidR="008C374D">
        <w:rPr>
          <w:rFonts w:ascii="Roboto" w:hAnsi="Roboto" w:eastAsia="Roboto" w:cs="Roboto"/>
        </w:rPr>
        <w:t>Better Stands by NZC</w:t>
      </w:r>
      <w:r w:rsidRPr="3AA95E29" w:rsidR="00CA1317">
        <w:rPr>
          <w:rFonts w:ascii="Roboto" w:hAnsi="Roboto" w:eastAsia="Roboto" w:cs="Roboto"/>
        </w:rPr>
        <w:t>E</w:t>
      </w:r>
    </w:p>
    <w:p w:rsidR="1DE5CA0E" w:rsidRDefault="1DE5CA0E" w14:paraId="3B6DF54E" w14:textId="68647AD3"/>
    <w:p w:rsidR="1DE5CA0E" w:rsidRDefault="1DE5CA0E" w14:paraId="671209D8" w14:textId="4FDC32C4"/>
    <w:p w:rsidR="1DE5CA0E" w:rsidRDefault="1DE5CA0E" w14:paraId="64370155" w14:textId="1F503A95"/>
    <w:sectPr w:rsidR="1DE5CA0E" w:rsidSect="009E2837">
      <w:headerReference w:type="default" r:id="rId27"/>
      <w:footerReference w:type="even" r:id="rId28"/>
      <w:footerReference w:type="default" r:id="rId29"/>
      <w:type w:val="continuous"/>
      <w:pgSz w:w="11906" w:h="16838" w:orient="portrait" w:code="9"/>
      <w:pgMar w:top="2835" w:right="851" w:bottom="1474" w:left="1531" w:header="680" w:footer="454" w:gutter="0"/>
      <w:cols w:space="708" w:num="2"/>
      <w:titlePg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36724" w:rsidP="00861B05" w:rsidRDefault="00036724" w14:paraId="20318328" w14:textId="77777777">
      <w:r>
        <w:separator/>
      </w:r>
    </w:p>
  </w:endnote>
  <w:endnote w:type="continuationSeparator" w:id="0">
    <w:p w:rsidR="00036724" w:rsidP="00861B05" w:rsidRDefault="00036724" w14:paraId="490E6112" w14:textId="77777777">
      <w:r>
        <w:continuationSeparator/>
      </w:r>
    </w:p>
  </w:endnote>
  <w:endnote w:type="continuationNotice" w:id="1">
    <w:p w:rsidR="00036724" w:rsidRDefault="00036724" w14:paraId="17C0DC4B" w14:textId="7777777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Light"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Open Sans SemiBold">
    <w:altName w:val="Segoe UI"/>
    <w:charset w:val="00"/>
    <w:family w:val="swiss"/>
    <w:pitch w:val="variable"/>
    <w:sig w:usb0="E00002EF" w:usb1="4000205B" w:usb2="00000028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leo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45758741"/>
      <w:docPartObj>
        <w:docPartGallery w:val="Page Numbers (Bottom of Page)"/>
        <w:docPartUnique/>
      </w:docPartObj>
    </w:sdtPr>
    <w:sdtContent>
      <w:p w:rsidR="008C374D" w:rsidP="00A21644" w:rsidRDefault="008C374D" w14:paraId="0F19B60A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="008C374D" w:rsidP="00A21644" w:rsidRDefault="008C374D" w14:paraId="686950A8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sdt>
    <w:sdtPr>
      <w:rPr>
        <w:rStyle w:val="PageNumber"/>
      </w:rPr>
      <w:id w:val="934560341"/>
      <w:docPartObj>
        <w:docPartGallery w:val="Page Numbers (Bottom of Page)"/>
        <w:docPartUnique/>
      </w:docPartObj>
    </w:sdtPr>
    <w:sdtContent>
      <w:p w:rsidR="008C374D" w:rsidP="00A21644" w:rsidRDefault="008C374D" w14:paraId="0BA46C85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Pr="002D0BD6" w:rsidR="008C374D" w:rsidP="00A21644" w:rsidRDefault="00137CB2" w14:paraId="3DE3CFEE" w14:textId="492D7B6D">
    <w:pPr>
      <w:pStyle w:val="Footer"/>
      <w:ind w:right="360"/>
      <w:rPr>
        <w:lang w:val="en-GB"/>
      </w:rPr>
    </w:pPr>
    <w:r>
      <w:rPr>
        <w:rFonts w:ascii="Roboto" w:hAnsi="Roboto"/>
        <w:noProof/>
        <w:sz w:val="16"/>
        <w:lang w:val="en-US"/>
      </w:rPr>
      <w:drawing>
        <wp:anchor distT="0" distB="0" distL="114300" distR="114300" simplePos="0" relativeHeight="251658249" behindDoc="0" locked="0" layoutInCell="1" allowOverlap="1" wp14:anchorId="39F6885A" wp14:editId="7F38D2A1">
          <wp:simplePos x="0" y="0"/>
          <wp:positionH relativeFrom="column">
            <wp:posOffset>-1341120</wp:posOffset>
          </wp:positionH>
          <wp:positionV relativeFrom="paragraph">
            <wp:posOffset>278591</wp:posOffset>
          </wp:positionV>
          <wp:extent cx="8305289" cy="330380"/>
          <wp:effectExtent l="0" t="0" r="635" b="0"/>
          <wp:wrapNone/>
          <wp:docPr id="865189320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5189320" name="Grafik 8651893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05289" cy="330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374D">
      <w:rPr>
        <w:noProof/>
      </w:rPr>
      <mc:AlternateContent>
        <mc:Choice Requires="wps">
          <w:drawing>
            <wp:anchor distT="0" distB="0" distL="114300" distR="114300" simplePos="0" relativeHeight="251658247" behindDoc="0" locked="1" layoutInCell="1" allowOverlap="1" wp14:anchorId="34398DDF" wp14:editId="663F1EA1">
              <wp:simplePos x="0" y="0"/>
              <wp:positionH relativeFrom="margin">
                <wp:posOffset>0</wp:posOffset>
              </wp:positionH>
              <wp:positionV relativeFrom="page">
                <wp:posOffset>10225405</wp:posOffset>
              </wp:positionV>
              <wp:extent cx="5695315" cy="766445"/>
              <wp:effectExtent l="0" t="0" r="6985" b="8255"/>
              <wp:wrapNone/>
              <wp:docPr id="98451833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95315" cy="766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Pr="009D3E5C" w:rsidR="008C374D" w:rsidP="00A21644" w:rsidRDefault="008C374D" w14:paraId="18F074C9" w14:textId="0DCBA576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color w:val="FFFFFF" w:themeColor="background1"/>
                              <w:sz w:val="16"/>
                              <w:szCs w:val="16"/>
                              <w:lang w:val="en-US"/>
                              <w14:textFill>
                                <w14:noFill/>
                              </w14:textFill>
                            </w:rPr>
                          </w:pPr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Better Stands by NZCE – https://betterstands.</w:t>
                          </w:r>
                          <w:r w:rsidR="009C0F0D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id="_x0000_t202" coordsize="21600,21600" o:spt="202" path="m,l,21600r21600,l21600,xe" w14:anchorId="34398DDF">
              <v:stroke joinstyle="miter"/>
              <v:path gradientshapeok="t" o:connecttype="rect"/>
            </v:shapetype>
            <v:shape id="_x0000_s1027" style="position:absolute;left:0;text-align:left;margin-left:0;margin-top:805.15pt;width:448.45pt;height:60.35pt;z-index:25165824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">
              <v:textbox inset="0,0,0,0">
                <w:txbxContent>
                  <w:p w:rsidRPr="009D3E5C" w:rsidR="008C374D" w:rsidP="00A21644" w:rsidRDefault="008C374D" w14:paraId="18F074C9" w14:textId="0DCBA576">
                    <w:pPr>
                      <w:tabs>
                        <w:tab w:val="left" w:pos="196"/>
                      </w:tabs>
                      <w:rPr>
                        <w:rFonts w:ascii="Roboto" w:hAnsi="Roboto"/>
                        <w:color w:val="FFFFFF" w:themeColor="background1"/>
                        <w:sz w:val="16"/>
                        <w:szCs w:val="16"/>
                        <w:lang w:val="en-US"/>
                        <w14:textFill>
                          <w14:noFill/>
                        </w14:textFill>
                      </w:rPr>
                    </w:pP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Better Stands by NZCE – https://betterstands.</w:t>
                    </w:r>
                    <w:r w:rsidR="009C0F0D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org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55365100"/>
      <w:docPartObj>
        <w:docPartGallery w:val="Page Numbers (Bottom of Page)"/>
        <w:docPartUnique/>
      </w:docPartObj>
    </w:sdtPr>
    <w:sdtContent>
      <w:p w:rsidR="000108DE" w:rsidP="00A21644" w:rsidRDefault="000108DE" w14:paraId="52ABFD13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="000108DE" w:rsidP="00A21644" w:rsidRDefault="000108DE" w14:paraId="2B18A0C3" w14:textId="77777777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mc:Ignorable="w14 w15 w16se w16cid w16 w16cex w16sdtdh w16sdtfl w16du wp14">
  <w:sdt>
    <w:sdtPr>
      <w:rPr>
        <w:rStyle w:val="PageNumber"/>
      </w:rPr>
      <w:id w:val="435480355"/>
      <w:docPartObj>
        <w:docPartGallery w:val="Page Numbers (Bottom of Page)"/>
        <w:docPartUnique/>
      </w:docPartObj>
    </w:sdtPr>
    <w:sdtContent>
      <w:p w:rsidR="000108DE" w:rsidP="00A21644" w:rsidRDefault="000108DE" w14:paraId="1C51D1BB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Pr="002D0BD6" w:rsidR="000108DE" w:rsidP="00A21644" w:rsidRDefault="000108DE" w14:paraId="09E7B3E6" w14:textId="585D1C4D">
    <w:pPr>
      <w:pStyle w:val="Footer"/>
      <w:ind w:right="360"/>
      <w:rPr>
        <w:lang w:val="en-GB"/>
      </w:rPr>
    </w:pPr>
    <w:r w:rsidRPr="009E2837">
      <w:rPr>
        <w:noProof/>
        <w:lang w:val="en-GB"/>
      </w:rPr>
      <w:drawing>
        <wp:anchor distT="0" distB="0" distL="114300" distR="114300" simplePos="0" relativeHeight="251658243" behindDoc="0" locked="0" layoutInCell="1" allowOverlap="1" wp14:anchorId="4FF59811" wp14:editId="1BD7B399">
          <wp:simplePos x="0" y="0"/>
          <wp:positionH relativeFrom="column">
            <wp:posOffset>-992505</wp:posOffset>
          </wp:positionH>
          <wp:positionV relativeFrom="paragraph">
            <wp:posOffset>267226</wp:posOffset>
          </wp:positionV>
          <wp:extent cx="7576820" cy="941070"/>
          <wp:effectExtent l="0" t="0" r="5080" b="0"/>
          <wp:wrapNone/>
          <wp:docPr id="933117415" name="Grafik 2">
            <a:extLst xmlns:a="http://schemas.openxmlformats.org/drawingml/2006/main">
              <a:ext uri="{FF2B5EF4-FFF2-40B4-BE49-F238E27FC236}">
                <a16:creationId xmlns:a16="http://schemas.microsoft.com/office/drawing/2014/main" id="{46F3FE61-762F-7F17-0CBB-BD533F8B02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2">
                    <a:extLst>
                      <a:ext uri="{FF2B5EF4-FFF2-40B4-BE49-F238E27FC236}">
                        <a16:creationId xmlns:a16="http://schemas.microsoft.com/office/drawing/2014/main" id="{46F3FE61-762F-7F17-0CBB-BD533F8B02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rcRect b="21176"/>
                  <a:stretch/>
                </pic:blipFill>
                <pic:spPr>
                  <a:xfrm>
                    <a:off x="0" y="0"/>
                    <a:ext cx="7576820" cy="941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1" layoutInCell="1" allowOverlap="1" wp14:anchorId="3D11ABE1" wp14:editId="69FBB286">
              <wp:simplePos x="0" y="0"/>
              <wp:positionH relativeFrom="margin">
                <wp:posOffset>0</wp:posOffset>
              </wp:positionH>
              <wp:positionV relativeFrom="page">
                <wp:posOffset>10225405</wp:posOffset>
              </wp:positionV>
              <wp:extent cx="5695315" cy="766445"/>
              <wp:effectExtent l="0" t="0" r="6985" b="8255"/>
              <wp:wrapNone/>
              <wp:docPr id="137818100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95315" cy="766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Pr="009D3E5C" w:rsidR="000108DE" w:rsidP="00A21644" w:rsidRDefault="000108DE" w14:paraId="6D955D02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color w:val="FFFFFF" w:themeColor="background1"/>
                              <w:sz w:val="16"/>
                              <w:szCs w:val="16"/>
                              <w:lang w:val="en-US"/>
                              <w14:textFill>
                                <w14:noFill/>
                              </w14:textFill>
                            </w:rPr>
                          </w:pPr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Better Stands by NZCE – Registered Office: XXX – Musterstraße 1, PLZ – Phone: XXX – Email: XXX – https://betterstands.info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id="_x0000_t202" coordsize="21600,21600" o:spt="202" path="m,l,21600r21600,l21600,xe" w14:anchorId="3D11ABE1">
              <v:stroke joinstyle="miter"/>
              <v:path gradientshapeok="t" o:connecttype="rect"/>
            </v:shapetype>
            <v:shape id="_x0000_s1030" style="position:absolute;left:0;text-align:left;margin-left:0;margin-top:805.15pt;width:448.45pt;height:60.3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">
              <v:textbox inset="0,0,0,0">
                <w:txbxContent>
                  <w:p w:rsidRPr="009D3E5C" w:rsidR="000108DE" w:rsidP="00A21644" w:rsidRDefault="000108DE" w14:paraId="6D955D02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color w:val="FFFFFF" w:themeColor="background1"/>
                        <w:sz w:val="16"/>
                        <w:szCs w:val="16"/>
                        <w:lang w:val="en-US"/>
                        <w14:textFill>
                          <w14:noFill/>
                        </w14:textFill>
                      </w:rPr>
                    </w:pP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 xml:space="preserve">Better Stands by NZCE – Registered Office: XXX – </w:t>
                    </w: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Musterstraße 1, PLZ – Phone: XXX – Email: XXX – https://betterstands.info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36724" w:rsidP="00861B05" w:rsidRDefault="00036724" w14:paraId="254D8985" w14:textId="77777777">
      <w:r>
        <w:separator/>
      </w:r>
    </w:p>
  </w:footnote>
  <w:footnote w:type="continuationSeparator" w:id="0">
    <w:p w:rsidR="00036724" w:rsidP="00861B05" w:rsidRDefault="00036724" w14:paraId="12328EE6" w14:textId="77777777">
      <w:r>
        <w:continuationSeparator/>
      </w:r>
    </w:p>
  </w:footnote>
  <w:footnote w:type="continuationNotice" w:id="1">
    <w:p w:rsidR="00036724" w:rsidRDefault="00036724" w14:paraId="08767477" w14:textId="7777777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8C374D" w:rsidRDefault="00701299" w14:paraId="12BD9633" w14:textId="1345489C">
    <w:pPr>
      <w:pStyle w:val="Header"/>
    </w:pPr>
    <w:r>
      <w:rPr>
        <w:rFonts w:ascii="Roboto" w:hAnsi="Roboto"/>
        <w:noProof/>
      </w:rPr>
      <w:drawing>
        <wp:anchor distT="0" distB="0" distL="114300" distR="114300" simplePos="0" relativeHeight="251658248" behindDoc="0" locked="0" layoutInCell="1" allowOverlap="1" wp14:anchorId="61E2F17C" wp14:editId="63FF4AD5">
          <wp:simplePos x="0" y="0"/>
          <wp:positionH relativeFrom="column">
            <wp:posOffset>-34534</wp:posOffset>
          </wp:positionH>
          <wp:positionV relativeFrom="paragraph">
            <wp:posOffset>42247</wp:posOffset>
          </wp:positionV>
          <wp:extent cx="1220768" cy="551397"/>
          <wp:effectExtent l="0" t="0" r="0" b="0"/>
          <wp:wrapNone/>
          <wp:docPr id="2090341394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0341394" name="Grafik 20903413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0768" cy="5513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374D">
      <w:rPr>
        <w:noProof/>
      </w:rPr>
      <mc:AlternateContent>
        <mc:Choice Requires="wps">
          <w:drawing>
            <wp:anchor distT="0" distB="0" distL="114300" distR="114300" simplePos="0" relativeHeight="251658246" behindDoc="0" locked="1" layoutInCell="1" allowOverlap="1" wp14:anchorId="522766A5" wp14:editId="7EADD1B6">
              <wp:simplePos x="0" y="0"/>
              <wp:positionH relativeFrom="margin">
                <wp:posOffset>4379595</wp:posOffset>
              </wp:positionH>
              <wp:positionV relativeFrom="page">
                <wp:posOffset>431165</wp:posOffset>
              </wp:positionV>
              <wp:extent cx="1684020" cy="768350"/>
              <wp:effectExtent l="0" t="0" r="0" b="6350"/>
              <wp:wrapNone/>
              <wp:docPr id="872042287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Pr="006E608D" w:rsidR="008C374D" w:rsidP="00A21644" w:rsidRDefault="008C374D" w14:paraId="0665C5C5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:rsidRPr="006E608D" w:rsidR="008C374D" w:rsidP="00A21644" w:rsidRDefault="008C374D" w14:paraId="0960C3C0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:rsidRPr="006E608D" w:rsidR="008C374D" w:rsidP="00A21644" w:rsidRDefault="008C374D" w14:paraId="60426488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:rsidRPr="006E608D" w:rsidR="008C374D" w:rsidP="00A21644" w:rsidRDefault="008C374D" w14:paraId="6E178FB1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customise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id="_x0000_t202" coordsize="21600,21600" o:spt="202" path="m,l,21600r21600,l21600,xe" w14:anchorId="522766A5">
              <v:stroke joinstyle="miter"/>
              <v:path gradientshapeok="t" o:connecttype="rect"/>
            </v:shapetype>
            <v:shape id="Text Box 2" style="position:absolute;margin-left:344.85pt;margin-top:33.95pt;width:132.6pt;height:60.5pt;z-index:25165824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spid="_x0000_s1026" fillcolor="yellow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">
              <v:textbox inset="0,0,0,0">
                <w:txbxContent>
                  <w:p w:rsidRPr="006E608D" w:rsidR="008C374D" w:rsidP="00A21644" w:rsidRDefault="008C374D" w14:paraId="0665C5C5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:rsidRPr="006E608D" w:rsidR="008C374D" w:rsidP="00A21644" w:rsidRDefault="008C374D" w14:paraId="0960C3C0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:rsidRPr="006E608D" w:rsidR="008C374D" w:rsidP="00A21644" w:rsidRDefault="008C374D" w14:paraId="60426488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:rsidRPr="006E608D" w:rsidR="008C374D" w:rsidP="00A21644" w:rsidRDefault="008C374D" w14:paraId="6E178FB1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customise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8C374D" w:rsidRDefault="008C374D" w14:paraId="690F0A7C" w14:textId="7777777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5" behindDoc="0" locked="1" layoutInCell="1" allowOverlap="1" wp14:anchorId="09D2EC14" wp14:editId="7BB77448">
              <wp:simplePos x="0" y="0"/>
              <wp:positionH relativeFrom="margin">
                <wp:posOffset>4364355</wp:posOffset>
              </wp:positionH>
              <wp:positionV relativeFrom="page">
                <wp:posOffset>363855</wp:posOffset>
              </wp:positionV>
              <wp:extent cx="1684020" cy="768350"/>
              <wp:effectExtent l="0" t="0" r="5080" b="6350"/>
              <wp:wrapNone/>
              <wp:docPr id="68285584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Pr="006E608D" w:rsidR="008C374D" w:rsidP="009E2837" w:rsidRDefault="008C374D" w14:paraId="5BBD03AE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:rsidRPr="006E608D" w:rsidR="008C374D" w:rsidP="009E2837" w:rsidRDefault="008C374D" w14:paraId="7D43210B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:rsidRPr="006E608D" w:rsidR="008C374D" w:rsidP="009E2837" w:rsidRDefault="008C374D" w14:paraId="1357A659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:rsidRPr="006E608D" w:rsidR="008C374D" w:rsidP="009E2837" w:rsidRDefault="008C374D" w14:paraId="249567D8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customise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id="_x0000_t202" coordsize="21600,21600" o:spt="202" path="m,l,21600r21600,l21600,xe" w14:anchorId="09D2EC14">
              <v:stroke joinstyle="miter"/>
              <v:path gradientshapeok="t" o:connecttype="rect"/>
            </v:shapetype>
            <v:shape id="_x0000_s1028" style="position:absolute;margin-left:343.65pt;margin-top:28.65pt;width:132.6pt;height:60.5pt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color="yellow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">
              <v:textbox inset="0,0,0,0">
                <w:txbxContent>
                  <w:p w:rsidRPr="006E608D" w:rsidR="008C374D" w:rsidP="009E2837" w:rsidRDefault="008C374D" w14:paraId="5BBD03AE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:rsidRPr="006E608D" w:rsidR="008C374D" w:rsidP="009E2837" w:rsidRDefault="008C374D" w14:paraId="7D43210B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:rsidRPr="006E608D" w:rsidR="008C374D" w:rsidP="009E2837" w:rsidRDefault="008C374D" w14:paraId="1357A659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:rsidRPr="006E608D" w:rsidR="008C374D" w:rsidP="009E2837" w:rsidRDefault="008C374D" w14:paraId="249567D8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Please </w:t>
                    </w: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customise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108DE" w:rsidRDefault="000756DA" w14:paraId="4DC5B8A3" w14:textId="0526F65B">
    <w:pPr>
      <w:pStyle w:val="Header"/>
    </w:pPr>
    <w:r>
      <w:rPr>
        <w:rFonts w:ascii="Roboto" w:hAnsi="Roboto"/>
        <w:noProof/>
      </w:rPr>
      <w:drawing>
        <wp:anchor distT="0" distB="0" distL="114300" distR="114300" simplePos="0" relativeHeight="251658240" behindDoc="1" locked="0" layoutInCell="1" allowOverlap="1" wp14:anchorId="5D90247A" wp14:editId="502DB935">
          <wp:simplePos x="0" y="0"/>
          <wp:positionH relativeFrom="page">
            <wp:posOffset>72390</wp:posOffset>
          </wp:positionH>
          <wp:positionV relativeFrom="paragraph">
            <wp:posOffset>1697677</wp:posOffset>
          </wp:positionV>
          <wp:extent cx="7770787" cy="7994985"/>
          <wp:effectExtent l="228600" t="514350" r="78105" b="0"/>
          <wp:wrapNone/>
          <wp:docPr id="2099839888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 amt="1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826414">
                    <a:off x="0" y="0"/>
                    <a:ext cx="7770787" cy="7994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1588D">
      <w:rPr>
        <w:noProof/>
      </w:rPr>
      <w:drawing>
        <wp:anchor distT="0" distB="0" distL="114300" distR="114300" simplePos="0" relativeHeight="251658244" behindDoc="1" locked="0" layoutInCell="1" allowOverlap="1" wp14:anchorId="19C52072" wp14:editId="2C43E944">
          <wp:simplePos x="0" y="0"/>
          <wp:positionH relativeFrom="margin">
            <wp:posOffset>-63970</wp:posOffset>
          </wp:positionH>
          <wp:positionV relativeFrom="paragraph">
            <wp:posOffset>-635</wp:posOffset>
          </wp:positionV>
          <wp:extent cx="1280160" cy="640080"/>
          <wp:effectExtent l="0" t="0" r="0" b="0"/>
          <wp:wrapNone/>
          <wp:docPr id="736405848" name="Grafik 1" descr="Ein Bild, das Text, Schrift, Grafiken, Screensho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405848" name="Grafik 1" descr="Ein Bild, das Text, Schrift, Grafiken, Screenshot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08DE">
      <w:rPr>
        <w:noProof/>
      </w:rPr>
      <mc:AlternateContent>
        <mc:Choice Requires="wps">
          <w:drawing>
            <wp:anchor distT="0" distB="0" distL="114300" distR="114300" simplePos="0" relativeHeight="251658241" behindDoc="0" locked="1" layoutInCell="1" allowOverlap="1" wp14:anchorId="6D1ED7D6" wp14:editId="2AEAB176">
              <wp:simplePos x="0" y="0"/>
              <wp:positionH relativeFrom="margin">
                <wp:posOffset>4379595</wp:posOffset>
              </wp:positionH>
              <wp:positionV relativeFrom="page">
                <wp:posOffset>431165</wp:posOffset>
              </wp:positionV>
              <wp:extent cx="1684020" cy="768350"/>
              <wp:effectExtent l="0" t="0" r="0" b="6350"/>
              <wp:wrapNone/>
              <wp:docPr id="182779153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Pr="006E608D" w:rsidR="000108DE" w:rsidP="00A21644" w:rsidRDefault="000108DE" w14:paraId="53A903E6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:rsidRPr="006E608D" w:rsidR="000108DE" w:rsidP="00A21644" w:rsidRDefault="000108DE" w14:paraId="16076A32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:rsidRPr="006E608D" w:rsidR="000108DE" w:rsidP="00A21644" w:rsidRDefault="000108DE" w14:paraId="3581B943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:rsidRPr="006E608D" w:rsidR="000108DE" w:rsidP="00A21644" w:rsidRDefault="000108DE" w14:paraId="4CAD028D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customise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id="_x0000_t202" coordsize="21600,21600" o:spt="202" path="m,l,21600r21600,l21600,xe" w14:anchorId="6D1ED7D6">
              <v:stroke joinstyle="miter"/>
              <v:path gradientshapeok="t" o:connecttype="rect"/>
            </v:shapetype>
            <v:shape id="_x0000_s1029" style="position:absolute;margin-left:344.85pt;margin-top:33.95pt;width:132.6pt;height:60.5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color="yellow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">
              <v:textbox inset="0,0,0,0">
                <w:txbxContent>
                  <w:p w:rsidRPr="006E608D" w:rsidR="000108DE" w:rsidP="00A21644" w:rsidRDefault="000108DE" w14:paraId="53A903E6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:rsidRPr="006E608D" w:rsidR="000108DE" w:rsidP="00A21644" w:rsidRDefault="000108DE" w14:paraId="16076A32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:rsidRPr="006E608D" w:rsidR="000108DE" w:rsidP="00A21644" w:rsidRDefault="000108DE" w14:paraId="3581B943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:rsidRPr="006E608D" w:rsidR="000108DE" w:rsidP="00A21644" w:rsidRDefault="000108DE" w14:paraId="4CAD028D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Please </w:t>
                    </w: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customise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23">
    <w:nsid w:val="2f2e5e7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Roboto" w:hAnsi="Roboto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nsid w:val="48281b1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Roboto" w:hAnsi="Roboto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FFFFFF7F"/>
    <w:multiLevelType w:val="singleLevel"/>
    <w:tmpl w:val="CE8A049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EAEAC68C"/>
    <w:lvl w:ilvl="0">
      <w:start w:val="1"/>
      <w:numFmt w:val="bullet"/>
      <w:pStyle w:val="ListBullet2"/>
      <w:lvlText w:val=""/>
      <w:lvlJc w:val="left"/>
      <w:pPr>
        <w:ind w:left="644" w:hanging="360"/>
      </w:pPr>
      <w:rPr>
        <w:rFonts w:hint="default" w:ascii="Symbol" w:hAnsi="Symbol" w:cs="Symbol"/>
        <w:color w:val="0098DE" w:themeColor="background2"/>
        <w:sz w:val="20"/>
      </w:rPr>
    </w:lvl>
  </w:abstractNum>
  <w:abstractNum w:abstractNumId="2" w15:restartNumberingAfterBreak="0">
    <w:nsid w:val="FFFFFF88"/>
    <w:multiLevelType w:val="singleLevel"/>
    <w:tmpl w:val="6C9AC28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6922B8A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hint="default" w:ascii="Symbol" w:hAnsi="Symbol" w:cs="Symbol"/>
        <w:color w:val="0098DE" w:themeColor="background2"/>
        <w:sz w:val="20"/>
      </w:rPr>
    </w:lvl>
  </w:abstractNum>
  <w:abstractNum w:abstractNumId="4" w15:restartNumberingAfterBreak="0">
    <w:nsid w:val="047B0BA8"/>
    <w:multiLevelType w:val="hybridMultilevel"/>
    <w:tmpl w:val="95FEC67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7003AC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0914B9F"/>
    <w:multiLevelType w:val="multilevel"/>
    <w:tmpl w:val="C0DE972C"/>
    <w:lvl w:ilvl="0">
      <w:start w:val="8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 w15:restartNumberingAfterBreak="0">
    <w:nsid w:val="13763BF1"/>
    <w:multiLevelType w:val="hybridMultilevel"/>
    <w:tmpl w:val="8A6CF27E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8007CAB"/>
    <w:multiLevelType w:val="hybridMultilevel"/>
    <w:tmpl w:val="F77E1F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25001F"/>
    <w:multiLevelType w:val="hybridMultilevel"/>
    <w:tmpl w:val="B0788ACE"/>
    <w:lvl w:ilvl="0" w:tplc="200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AC51DF8"/>
    <w:multiLevelType w:val="multilevel"/>
    <w:tmpl w:val="B3A444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 w15:restartNumberingAfterBreak="0">
    <w:nsid w:val="207449F3"/>
    <w:multiLevelType w:val="hybridMultilevel"/>
    <w:tmpl w:val="468490A0"/>
    <w:lvl w:ilvl="0" w:tplc="B088E8B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5362D7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8FCB21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CA6F1B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31CB5A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0D27E8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E942D7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F6ACCE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A62BE8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ABB00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3DF255E"/>
    <w:multiLevelType w:val="hybridMultilevel"/>
    <w:tmpl w:val="C3DEABA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5ED28D"/>
    <w:multiLevelType w:val="hybridMultilevel"/>
    <w:tmpl w:val="851AC0F8"/>
    <w:lvl w:ilvl="0" w:tplc="8BFCE878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C978BEA6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9C42FD04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459A93E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9550C04A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824ACFC4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3DBE2C68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FC10A69C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1BA0454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5" w15:restartNumberingAfterBreak="0">
    <w:nsid w:val="473A9903"/>
    <w:multiLevelType w:val="hybridMultilevel"/>
    <w:tmpl w:val="0098425A"/>
    <w:lvl w:ilvl="0" w:tplc="CAB8AB10">
      <w:start w:val="1"/>
      <w:numFmt w:val="decimal"/>
      <w:lvlText w:val="%1."/>
      <w:lvlJc w:val="left"/>
      <w:pPr>
        <w:ind w:left="720" w:hanging="360"/>
      </w:pPr>
    </w:lvl>
    <w:lvl w:ilvl="1" w:tplc="05B436D2">
      <w:start w:val="1"/>
      <w:numFmt w:val="lowerLetter"/>
      <w:lvlText w:val="%2."/>
      <w:lvlJc w:val="left"/>
      <w:pPr>
        <w:ind w:left="1440" w:hanging="360"/>
      </w:pPr>
    </w:lvl>
    <w:lvl w:ilvl="2" w:tplc="944E213E">
      <w:start w:val="1"/>
      <w:numFmt w:val="lowerRoman"/>
      <w:lvlText w:val="%3."/>
      <w:lvlJc w:val="right"/>
      <w:pPr>
        <w:ind w:left="2160" w:hanging="180"/>
      </w:pPr>
    </w:lvl>
    <w:lvl w:ilvl="3" w:tplc="A3766C96">
      <w:start w:val="1"/>
      <w:numFmt w:val="decimal"/>
      <w:lvlText w:val="%4."/>
      <w:lvlJc w:val="left"/>
      <w:pPr>
        <w:ind w:left="2880" w:hanging="360"/>
      </w:pPr>
    </w:lvl>
    <w:lvl w:ilvl="4" w:tplc="33DCEBCA">
      <w:start w:val="1"/>
      <w:numFmt w:val="lowerLetter"/>
      <w:lvlText w:val="%5."/>
      <w:lvlJc w:val="left"/>
      <w:pPr>
        <w:ind w:left="3600" w:hanging="360"/>
      </w:pPr>
    </w:lvl>
    <w:lvl w:ilvl="5" w:tplc="5EF07270">
      <w:start w:val="1"/>
      <w:numFmt w:val="lowerRoman"/>
      <w:lvlText w:val="%6."/>
      <w:lvlJc w:val="right"/>
      <w:pPr>
        <w:ind w:left="4320" w:hanging="180"/>
      </w:pPr>
    </w:lvl>
    <w:lvl w:ilvl="6" w:tplc="B6820E54">
      <w:start w:val="1"/>
      <w:numFmt w:val="decimal"/>
      <w:lvlText w:val="%7."/>
      <w:lvlJc w:val="left"/>
      <w:pPr>
        <w:ind w:left="5040" w:hanging="360"/>
      </w:pPr>
    </w:lvl>
    <w:lvl w:ilvl="7" w:tplc="EBC20602">
      <w:start w:val="1"/>
      <w:numFmt w:val="lowerLetter"/>
      <w:lvlText w:val="%8."/>
      <w:lvlJc w:val="left"/>
      <w:pPr>
        <w:ind w:left="5760" w:hanging="360"/>
      </w:pPr>
    </w:lvl>
    <w:lvl w:ilvl="8" w:tplc="F9A034B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15B1A"/>
    <w:multiLevelType w:val="hybridMultilevel"/>
    <w:tmpl w:val="89589D42"/>
    <w:lvl w:ilvl="0" w:tplc="04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962A7A8"/>
    <w:multiLevelType w:val="hybridMultilevel"/>
    <w:tmpl w:val="9A3463A4"/>
    <w:lvl w:ilvl="0" w:tplc="0C4048E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6CA966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3FEA9F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67C343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D0C45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0B696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462927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B1CDD5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C82A8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4D918FE"/>
    <w:multiLevelType w:val="hybridMultilevel"/>
    <w:tmpl w:val="FC90D866"/>
    <w:lvl w:ilvl="0" w:tplc="200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5626F62"/>
    <w:multiLevelType w:val="hybridMultilevel"/>
    <w:tmpl w:val="D6B8F0D0"/>
    <w:lvl w:ilvl="0" w:tplc="1778A116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74AA29CC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EAAA0106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A1C69418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BFBADD56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AB64B2DA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C410505A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FD9A8D56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969E9AFC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67DF272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0A372D0"/>
    <w:multiLevelType w:val="hybridMultilevel"/>
    <w:tmpl w:val="B9C2D616"/>
    <w:lvl w:ilvl="0" w:tplc="849CD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A047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78B4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9E66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5E98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DA80D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4895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30F3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361F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24">
    <w:abstractNumId w:val="23"/>
  </w:num>
  <w:num w:numId="23">
    <w:abstractNumId w:val="22"/>
  </w:num>
  <w:num w:numId="1" w16cid:durableId="1654413014">
    <w:abstractNumId w:val="14"/>
  </w:num>
  <w:num w:numId="2" w16cid:durableId="1544707892">
    <w:abstractNumId w:val="19"/>
  </w:num>
  <w:num w:numId="3" w16cid:durableId="986087360">
    <w:abstractNumId w:val="17"/>
  </w:num>
  <w:num w:numId="4" w16cid:durableId="1015576332">
    <w:abstractNumId w:val="3"/>
  </w:num>
  <w:num w:numId="5" w16cid:durableId="1994605131">
    <w:abstractNumId w:val="1"/>
  </w:num>
  <w:num w:numId="6" w16cid:durableId="6061336">
    <w:abstractNumId w:val="2"/>
  </w:num>
  <w:num w:numId="7" w16cid:durableId="2059238915">
    <w:abstractNumId w:val="0"/>
  </w:num>
  <w:num w:numId="8" w16cid:durableId="1628658432">
    <w:abstractNumId w:val="20"/>
  </w:num>
  <w:num w:numId="9" w16cid:durableId="776565944">
    <w:abstractNumId w:val="5"/>
  </w:num>
  <w:num w:numId="10" w16cid:durableId="595092777">
    <w:abstractNumId w:val="12"/>
  </w:num>
  <w:num w:numId="11" w16cid:durableId="55323528">
    <w:abstractNumId w:val="4"/>
  </w:num>
  <w:num w:numId="12" w16cid:durableId="367410947">
    <w:abstractNumId w:val="7"/>
  </w:num>
  <w:num w:numId="13" w16cid:durableId="83457055">
    <w:abstractNumId w:val="8"/>
  </w:num>
  <w:num w:numId="14" w16cid:durableId="2089686549">
    <w:abstractNumId w:val="15"/>
  </w:num>
  <w:num w:numId="15" w16cid:durableId="2010063778">
    <w:abstractNumId w:val="11"/>
  </w:num>
  <w:num w:numId="16" w16cid:durableId="1468428736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63942272">
    <w:abstractNumId w:val="10"/>
  </w:num>
  <w:num w:numId="18" w16cid:durableId="1604681380">
    <w:abstractNumId w:val="9"/>
  </w:num>
  <w:num w:numId="19" w16cid:durableId="1494183662">
    <w:abstractNumId w:val="13"/>
  </w:num>
  <w:num w:numId="20" w16cid:durableId="732387971">
    <w:abstractNumId w:val="21"/>
  </w:num>
  <w:num w:numId="21" w16cid:durableId="1541240051">
    <w:abstractNumId w:val="18"/>
  </w:num>
  <w:num w:numId="22" w16cid:durableId="1583906479">
    <w:abstractNumId w:val="16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proofState w:spelling="clean" w:grammar="dirty"/>
  <w:attachedTemplate r:id="rId1"/>
  <w:stylePaneSortMethod w:val="000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B18"/>
    <w:rsid w:val="00002632"/>
    <w:rsid w:val="000029AC"/>
    <w:rsid w:val="0000370B"/>
    <w:rsid w:val="000074D0"/>
    <w:rsid w:val="000108DE"/>
    <w:rsid w:val="00016B1D"/>
    <w:rsid w:val="00021DF8"/>
    <w:rsid w:val="00022782"/>
    <w:rsid w:val="00024B19"/>
    <w:rsid w:val="0002730B"/>
    <w:rsid w:val="00027912"/>
    <w:rsid w:val="000322AE"/>
    <w:rsid w:val="000325F9"/>
    <w:rsid w:val="00032F72"/>
    <w:rsid w:val="0003642B"/>
    <w:rsid w:val="00036724"/>
    <w:rsid w:val="00041772"/>
    <w:rsid w:val="000420A1"/>
    <w:rsid w:val="0004459B"/>
    <w:rsid w:val="00045D4F"/>
    <w:rsid w:val="000472EE"/>
    <w:rsid w:val="0004D8AC"/>
    <w:rsid w:val="00050066"/>
    <w:rsid w:val="00051642"/>
    <w:rsid w:val="00051A21"/>
    <w:rsid w:val="000534E7"/>
    <w:rsid w:val="000539B2"/>
    <w:rsid w:val="00054A14"/>
    <w:rsid w:val="00055631"/>
    <w:rsid w:val="00055730"/>
    <w:rsid w:val="0006023B"/>
    <w:rsid w:val="00060924"/>
    <w:rsid w:val="000624BD"/>
    <w:rsid w:val="00063868"/>
    <w:rsid w:val="000669DD"/>
    <w:rsid w:val="00066BB3"/>
    <w:rsid w:val="00072CFD"/>
    <w:rsid w:val="00072FAB"/>
    <w:rsid w:val="0007320E"/>
    <w:rsid w:val="000756DA"/>
    <w:rsid w:val="00076227"/>
    <w:rsid w:val="0008434B"/>
    <w:rsid w:val="0009065B"/>
    <w:rsid w:val="00090CCF"/>
    <w:rsid w:val="00091033"/>
    <w:rsid w:val="0009164F"/>
    <w:rsid w:val="00096230"/>
    <w:rsid w:val="000A0B2D"/>
    <w:rsid w:val="000A0EA4"/>
    <w:rsid w:val="000A74E1"/>
    <w:rsid w:val="000C0C8C"/>
    <w:rsid w:val="000C16F8"/>
    <w:rsid w:val="000C2F51"/>
    <w:rsid w:val="000C30E9"/>
    <w:rsid w:val="000C44A5"/>
    <w:rsid w:val="000C48AF"/>
    <w:rsid w:val="000C6E17"/>
    <w:rsid w:val="000C744D"/>
    <w:rsid w:val="000C7FAA"/>
    <w:rsid w:val="000D181E"/>
    <w:rsid w:val="000D23CA"/>
    <w:rsid w:val="000D3BCF"/>
    <w:rsid w:val="000E0523"/>
    <w:rsid w:val="000E0A2F"/>
    <w:rsid w:val="000E446F"/>
    <w:rsid w:val="000F30D3"/>
    <w:rsid w:val="00105202"/>
    <w:rsid w:val="00107412"/>
    <w:rsid w:val="001112A2"/>
    <w:rsid w:val="00112B18"/>
    <w:rsid w:val="001217E5"/>
    <w:rsid w:val="001231C3"/>
    <w:rsid w:val="00125004"/>
    <w:rsid w:val="0012672F"/>
    <w:rsid w:val="00136895"/>
    <w:rsid w:val="00137CB2"/>
    <w:rsid w:val="00141337"/>
    <w:rsid w:val="00144D91"/>
    <w:rsid w:val="00145378"/>
    <w:rsid w:val="00146300"/>
    <w:rsid w:val="001470A8"/>
    <w:rsid w:val="00147D11"/>
    <w:rsid w:val="00147FA2"/>
    <w:rsid w:val="00151B92"/>
    <w:rsid w:val="001550BD"/>
    <w:rsid w:val="00155A9E"/>
    <w:rsid w:val="00165C8E"/>
    <w:rsid w:val="001662A3"/>
    <w:rsid w:val="001666E3"/>
    <w:rsid w:val="0017528F"/>
    <w:rsid w:val="0018005A"/>
    <w:rsid w:val="00181338"/>
    <w:rsid w:val="00181D2D"/>
    <w:rsid w:val="00182D03"/>
    <w:rsid w:val="00185A99"/>
    <w:rsid w:val="00186EAF"/>
    <w:rsid w:val="001877FA"/>
    <w:rsid w:val="001A1175"/>
    <w:rsid w:val="001A26B9"/>
    <w:rsid w:val="001A4FCC"/>
    <w:rsid w:val="001A535E"/>
    <w:rsid w:val="001A740E"/>
    <w:rsid w:val="001B5149"/>
    <w:rsid w:val="001B5963"/>
    <w:rsid w:val="001B65C7"/>
    <w:rsid w:val="001B67D9"/>
    <w:rsid w:val="001C17F0"/>
    <w:rsid w:val="001C2960"/>
    <w:rsid w:val="001C4A8B"/>
    <w:rsid w:val="001C6CBD"/>
    <w:rsid w:val="001D3DEE"/>
    <w:rsid w:val="001D43A5"/>
    <w:rsid w:val="001D4D65"/>
    <w:rsid w:val="001E07EF"/>
    <w:rsid w:val="001E724A"/>
    <w:rsid w:val="00202D8B"/>
    <w:rsid w:val="002051C5"/>
    <w:rsid w:val="0020546D"/>
    <w:rsid w:val="00210758"/>
    <w:rsid w:val="00211A11"/>
    <w:rsid w:val="00212159"/>
    <w:rsid w:val="002136D3"/>
    <w:rsid w:val="00213A17"/>
    <w:rsid w:val="00216F7E"/>
    <w:rsid w:val="002224FF"/>
    <w:rsid w:val="00224A1B"/>
    <w:rsid w:val="00225B35"/>
    <w:rsid w:val="002301D1"/>
    <w:rsid w:val="0023207F"/>
    <w:rsid w:val="00232BB8"/>
    <w:rsid w:val="00233F38"/>
    <w:rsid w:val="002347C1"/>
    <w:rsid w:val="00236D4B"/>
    <w:rsid w:val="00237841"/>
    <w:rsid w:val="00237C39"/>
    <w:rsid w:val="00241374"/>
    <w:rsid w:val="00241FAB"/>
    <w:rsid w:val="00253120"/>
    <w:rsid w:val="002551CA"/>
    <w:rsid w:val="0026191E"/>
    <w:rsid w:val="0026203D"/>
    <w:rsid w:val="00265E5C"/>
    <w:rsid w:val="00270F9B"/>
    <w:rsid w:val="002729EE"/>
    <w:rsid w:val="00280B89"/>
    <w:rsid w:val="00282F28"/>
    <w:rsid w:val="00285CD9"/>
    <w:rsid w:val="00294578"/>
    <w:rsid w:val="002A0536"/>
    <w:rsid w:val="002A108D"/>
    <w:rsid w:val="002A1AD8"/>
    <w:rsid w:val="002A2DA9"/>
    <w:rsid w:val="002A6F9A"/>
    <w:rsid w:val="002B289F"/>
    <w:rsid w:val="002B3DF0"/>
    <w:rsid w:val="002B4CFB"/>
    <w:rsid w:val="002B4D0C"/>
    <w:rsid w:val="002B59F7"/>
    <w:rsid w:val="002C2449"/>
    <w:rsid w:val="002C4234"/>
    <w:rsid w:val="002C5B1C"/>
    <w:rsid w:val="002D0BD6"/>
    <w:rsid w:val="002E5A90"/>
    <w:rsid w:val="002E638A"/>
    <w:rsid w:val="002F0579"/>
    <w:rsid w:val="002F2928"/>
    <w:rsid w:val="002F35C0"/>
    <w:rsid w:val="002F451D"/>
    <w:rsid w:val="002F740F"/>
    <w:rsid w:val="002F74A5"/>
    <w:rsid w:val="00303150"/>
    <w:rsid w:val="00304B73"/>
    <w:rsid w:val="00305AC7"/>
    <w:rsid w:val="003072DD"/>
    <w:rsid w:val="00321433"/>
    <w:rsid w:val="00321612"/>
    <w:rsid w:val="00326C4A"/>
    <w:rsid w:val="00327A46"/>
    <w:rsid w:val="003352B9"/>
    <w:rsid w:val="00335C4B"/>
    <w:rsid w:val="003431A5"/>
    <w:rsid w:val="00343CBB"/>
    <w:rsid w:val="00345E2B"/>
    <w:rsid w:val="003475C2"/>
    <w:rsid w:val="00350EBE"/>
    <w:rsid w:val="00352512"/>
    <w:rsid w:val="00352E64"/>
    <w:rsid w:val="00356100"/>
    <w:rsid w:val="00360807"/>
    <w:rsid w:val="0036086C"/>
    <w:rsid w:val="00364376"/>
    <w:rsid w:val="00366552"/>
    <w:rsid w:val="00366C25"/>
    <w:rsid w:val="003754D9"/>
    <w:rsid w:val="003811E9"/>
    <w:rsid w:val="00383DFA"/>
    <w:rsid w:val="0038549F"/>
    <w:rsid w:val="00392842"/>
    <w:rsid w:val="003935C1"/>
    <w:rsid w:val="003935FC"/>
    <w:rsid w:val="00396CDF"/>
    <w:rsid w:val="003A09E5"/>
    <w:rsid w:val="003A0F64"/>
    <w:rsid w:val="003A62EE"/>
    <w:rsid w:val="003A7A3A"/>
    <w:rsid w:val="003B4203"/>
    <w:rsid w:val="003C0433"/>
    <w:rsid w:val="003C65F7"/>
    <w:rsid w:val="003C733D"/>
    <w:rsid w:val="003C7C6D"/>
    <w:rsid w:val="003D3D31"/>
    <w:rsid w:val="003D490A"/>
    <w:rsid w:val="003E3E4E"/>
    <w:rsid w:val="003F6450"/>
    <w:rsid w:val="004029CA"/>
    <w:rsid w:val="004045E4"/>
    <w:rsid w:val="00406125"/>
    <w:rsid w:val="004061AF"/>
    <w:rsid w:val="00407F28"/>
    <w:rsid w:val="00410B52"/>
    <w:rsid w:val="00410E0F"/>
    <w:rsid w:val="00411259"/>
    <w:rsid w:val="004127EA"/>
    <w:rsid w:val="00416933"/>
    <w:rsid w:val="004201CB"/>
    <w:rsid w:val="00427CE3"/>
    <w:rsid w:val="004301B1"/>
    <w:rsid w:val="004328D8"/>
    <w:rsid w:val="00432F60"/>
    <w:rsid w:val="0043468B"/>
    <w:rsid w:val="00435D1A"/>
    <w:rsid w:val="00454D61"/>
    <w:rsid w:val="004559EA"/>
    <w:rsid w:val="00457F0D"/>
    <w:rsid w:val="004623B4"/>
    <w:rsid w:val="004639CD"/>
    <w:rsid w:val="004660A7"/>
    <w:rsid w:val="0047034F"/>
    <w:rsid w:val="0047041E"/>
    <w:rsid w:val="00470D69"/>
    <w:rsid w:val="004718BC"/>
    <w:rsid w:val="00473692"/>
    <w:rsid w:val="00477711"/>
    <w:rsid w:val="00480493"/>
    <w:rsid w:val="00481E6C"/>
    <w:rsid w:val="00484D66"/>
    <w:rsid w:val="004867FF"/>
    <w:rsid w:val="0049108B"/>
    <w:rsid w:val="00492AC8"/>
    <w:rsid w:val="00495285"/>
    <w:rsid w:val="004A3240"/>
    <w:rsid w:val="004A3602"/>
    <w:rsid w:val="004A55F8"/>
    <w:rsid w:val="004B09E4"/>
    <w:rsid w:val="004B2116"/>
    <w:rsid w:val="004B300A"/>
    <w:rsid w:val="004B3CA1"/>
    <w:rsid w:val="004B47EE"/>
    <w:rsid w:val="004C6467"/>
    <w:rsid w:val="004D2AFB"/>
    <w:rsid w:val="004D54E6"/>
    <w:rsid w:val="004D736A"/>
    <w:rsid w:val="004E3698"/>
    <w:rsid w:val="004E78ED"/>
    <w:rsid w:val="004F32CA"/>
    <w:rsid w:val="004F55BC"/>
    <w:rsid w:val="004F6C19"/>
    <w:rsid w:val="004F726B"/>
    <w:rsid w:val="004F7A7F"/>
    <w:rsid w:val="00505CAC"/>
    <w:rsid w:val="0051500C"/>
    <w:rsid w:val="005154C2"/>
    <w:rsid w:val="005161A6"/>
    <w:rsid w:val="005177AC"/>
    <w:rsid w:val="00521E30"/>
    <w:rsid w:val="00523628"/>
    <w:rsid w:val="0052760E"/>
    <w:rsid w:val="005329CA"/>
    <w:rsid w:val="00532C92"/>
    <w:rsid w:val="00533613"/>
    <w:rsid w:val="00534375"/>
    <w:rsid w:val="00535FB0"/>
    <w:rsid w:val="00541159"/>
    <w:rsid w:val="00542214"/>
    <w:rsid w:val="005432F7"/>
    <w:rsid w:val="00545A5E"/>
    <w:rsid w:val="00547398"/>
    <w:rsid w:val="00550ABE"/>
    <w:rsid w:val="005516AD"/>
    <w:rsid w:val="00551A19"/>
    <w:rsid w:val="00551A82"/>
    <w:rsid w:val="0055518A"/>
    <w:rsid w:val="00560F97"/>
    <w:rsid w:val="005627AA"/>
    <w:rsid w:val="00570291"/>
    <w:rsid w:val="005704B7"/>
    <w:rsid w:val="005711D4"/>
    <w:rsid w:val="00571FC5"/>
    <w:rsid w:val="00574D19"/>
    <w:rsid w:val="00592AB5"/>
    <w:rsid w:val="005935A4"/>
    <w:rsid w:val="00593F11"/>
    <w:rsid w:val="0059573A"/>
    <w:rsid w:val="00595BBC"/>
    <w:rsid w:val="00597EFE"/>
    <w:rsid w:val="005A1ADD"/>
    <w:rsid w:val="005A39AF"/>
    <w:rsid w:val="005A5887"/>
    <w:rsid w:val="005A5FFE"/>
    <w:rsid w:val="005A6719"/>
    <w:rsid w:val="005A6AC9"/>
    <w:rsid w:val="005B33F3"/>
    <w:rsid w:val="005B4074"/>
    <w:rsid w:val="005B7AED"/>
    <w:rsid w:val="005C137D"/>
    <w:rsid w:val="005C23CC"/>
    <w:rsid w:val="005C7B06"/>
    <w:rsid w:val="005D0F0B"/>
    <w:rsid w:val="005D525B"/>
    <w:rsid w:val="005D6734"/>
    <w:rsid w:val="005D746B"/>
    <w:rsid w:val="005D7BBC"/>
    <w:rsid w:val="005E0C8A"/>
    <w:rsid w:val="005E18E6"/>
    <w:rsid w:val="005E327F"/>
    <w:rsid w:val="005E3568"/>
    <w:rsid w:val="005F1112"/>
    <w:rsid w:val="005F3B80"/>
    <w:rsid w:val="006022DF"/>
    <w:rsid w:val="006110E9"/>
    <w:rsid w:val="00612C1E"/>
    <w:rsid w:val="00613470"/>
    <w:rsid w:val="0062085D"/>
    <w:rsid w:val="00623022"/>
    <w:rsid w:val="00624836"/>
    <w:rsid w:val="00626872"/>
    <w:rsid w:val="006268C6"/>
    <w:rsid w:val="00627158"/>
    <w:rsid w:val="00627771"/>
    <w:rsid w:val="00630273"/>
    <w:rsid w:val="006303A1"/>
    <w:rsid w:val="00632765"/>
    <w:rsid w:val="00636DC7"/>
    <w:rsid w:val="00637F6C"/>
    <w:rsid w:val="00642F39"/>
    <w:rsid w:val="006442DF"/>
    <w:rsid w:val="00645761"/>
    <w:rsid w:val="006457D9"/>
    <w:rsid w:val="006506B8"/>
    <w:rsid w:val="00650B15"/>
    <w:rsid w:val="00655F81"/>
    <w:rsid w:val="00662C73"/>
    <w:rsid w:val="00665820"/>
    <w:rsid w:val="00666859"/>
    <w:rsid w:val="006709C5"/>
    <w:rsid w:val="00673E11"/>
    <w:rsid w:val="0067763C"/>
    <w:rsid w:val="00677D73"/>
    <w:rsid w:val="00680C9F"/>
    <w:rsid w:val="00684591"/>
    <w:rsid w:val="00685176"/>
    <w:rsid w:val="00687C2A"/>
    <w:rsid w:val="006930E2"/>
    <w:rsid w:val="0069456C"/>
    <w:rsid w:val="006A098F"/>
    <w:rsid w:val="006A2265"/>
    <w:rsid w:val="006A4566"/>
    <w:rsid w:val="006B0C0F"/>
    <w:rsid w:val="006B182A"/>
    <w:rsid w:val="006B3D3B"/>
    <w:rsid w:val="006B5418"/>
    <w:rsid w:val="006B6EA4"/>
    <w:rsid w:val="006B73A1"/>
    <w:rsid w:val="006C1C45"/>
    <w:rsid w:val="006C2AAD"/>
    <w:rsid w:val="006C38BC"/>
    <w:rsid w:val="006C3E9E"/>
    <w:rsid w:val="006C63D4"/>
    <w:rsid w:val="006C6463"/>
    <w:rsid w:val="006D0489"/>
    <w:rsid w:val="006E0D19"/>
    <w:rsid w:val="006E2155"/>
    <w:rsid w:val="006E4066"/>
    <w:rsid w:val="006E41F2"/>
    <w:rsid w:val="006E608D"/>
    <w:rsid w:val="006F065F"/>
    <w:rsid w:val="006F0E22"/>
    <w:rsid w:val="006F235C"/>
    <w:rsid w:val="006F2CBF"/>
    <w:rsid w:val="006F3F24"/>
    <w:rsid w:val="006F4850"/>
    <w:rsid w:val="006F4E9F"/>
    <w:rsid w:val="006F6B09"/>
    <w:rsid w:val="00700AB9"/>
    <w:rsid w:val="00701299"/>
    <w:rsid w:val="00701CA8"/>
    <w:rsid w:val="00702012"/>
    <w:rsid w:val="007055BB"/>
    <w:rsid w:val="00706773"/>
    <w:rsid w:val="00707AE7"/>
    <w:rsid w:val="0071098C"/>
    <w:rsid w:val="00711E67"/>
    <w:rsid w:val="00715029"/>
    <w:rsid w:val="00731205"/>
    <w:rsid w:val="00734A2F"/>
    <w:rsid w:val="00734E6E"/>
    <w:rsid w:val="00737089"/>
    <w:rsid w:val="00737772"/>
    <w:rsid w:val="00743E3B"/>
    <w:rsid w:val="007451B4"/>
    <w:rsid w:val="007466BA"/>
    <w:rsid w:val="0074713D"/>
    <w:rsid w:val="00750D96"/>
    <w:rsid w:val="007546FD"/>
    <w:rsid w:val="00756A32"/>
    <w:rsid w:val="00764EA5"/>
    <w:rsid w:val="00774E5C"/>
    <w:rsid w:val="00774EB3"/>
    <w:rsid w:val="00775771"/>
    <w:rsid w:val="00777598"/>
    <w:rsid w:val="00781E80"/>
    <w:rsid w:val="0078236D"/>
    <w:rsid w:val="00782FA4"/>
    <w:rsid w:val="0078458C"/>
    <w:rsid w:val="00790620"/>
    <w:rsid w:val="007915B3"/>
    <w:rsid w:val="00793A16"/>
    <w:rsid w:val="00796127"/>
    <w:rsid w:val="007A3FBF"/>
    <w:rsid w:val="007A7BE4"/>
    <w:rsid w:val="007B1722"/>
    <w:rsid w:val="007B49EE"/>
    <w:rsid w:val="007B5478"/>
    <w:rsid w:val="007C037C"/>
    <w:rsid w:val="007C0F9A"/>
    <w:rsid w:val="007C1C50"/>
    <w:rsid w:val="007D14EB"/>
    <w:rsid w:val="007D1A30"/>
    <w:rsid w:val="007D1A90"/>
    <w:rsid w:val="007D5272"/>
    <w:rsid w:val="007E0FD8"/>
    <w:rsid w:val="007E52D6"/>
    <w:rsid w:val="007E76A2"/>
    <w:rsid w:val="007F0B2D"/>
    <w:rsid w:val="007F1371"/>
    <w:rsid w:val="007F37DD"/>
    <w:rsid w:val="007F43B7"/>
    <w:rsid w:val="007F6818"/>
    <w:rsid w:val="007F705C"/>
    <w:rsid w:val="008037EF"/>
    <w:rsid w:val="00804B5D"/>
    <w:rsid w:val="00805A72"/>
    <w:rsid w:val="0081789A"/>
    <w:rsid w:val="00821015"/>
    <w:rsid w:val="008219B4"/>
    <w:rsid w:val="00823CD0"/>
    <w:rsid w:val="00823D1D"/>
    <w:rsid w:val="00826D2B"/>
    <w:rsid w:val="00831A13"/>
    <w:rsid w:val="00832279"/>
    <w:rsid w:val="00834F9F"/>
    <w:rsid w:val="00844413"/>
    <w:rsid w:val="0084731C"/>
    <w:rsid w:val="008558DF"/>
    <w:rsid w:val="00855A70"/>
    <w:rsid w:val="00856904"/>
    <w:rsid w:val="00856D3B"/>
    <w:rsid w:val="00857314"/>
    <w:rsid w:val="008603F1"/>
    <w:rsid w:val="00861B05"/>
    <w:rsid w:val="00861C5A"/>
    <w:rsid w:val="0086202E"/>
    <w:rsid w:val="008662EF"/>
    <w:rsid w:val="00871E03"/>
    <w:rsid w:val="00875746"/>
    <w:rsid w:val="008817C7"/>
    <w:rsid w:val="008832E9"/>
    <w:rsid w:val="008853AE"/>
    <w:rsid w:val="008860FA"/>
    <w:rsid w:val="00890CB7"/>
    <w:rsid w:val="00890E9F"/>
    <w:rsid w:val="008A331D"/>
    <w:rsid w:val="008A495F"/>
    <w:rsid w:val="008A49EF"/>
    <w:rsid w:val="008B07D4"/>
    <w:rsid w:val="008B0D8D"/>
    <w:rsid w:val="008B1C07"/>
    <w:rsid w:val="008B23D1"/>
    <w:rsid w:val="008B6148"/>
    <w:rsid w:val="008B65D7"/>
    <w:rsid w:val="008B7C91"/>
    <w:rsid w:val="008C26E6"/>
    <w:rsid w:val="008C2A87"/>
    <w:rsid w:val="008C374D"/>
    <w:rsid w:val="008C3BBB"/>
    <w:rsid w:val="008C49CC"/>
    <w:rsid w:val="008C57A9"/>
    <w:rsid w:val="008C6861"/>
    <w:rsid w:val="008C7CF1"/>
    <w:rsid w:val="008D36E5"/>
    <w:rsid w:val="008E3042"/>
    <w:rsid w:val="008E3B62"/>
    <w:rsid w:val="008E441C"/>
    <w:rsid w:val="008E474A"/>
    <w:rsid w:val="008F0B6C"/>
    <w:rsid w:val="008F0EEF"/>
    <w:rsid w:val="008F3AA5"/>
    <w:rsid w:val="008F474B"/>
    <w:rsid w:val="009021C1"/>
    <w:rsid w:val="00902DF8"/>
    <w:rsid w:val="0090603D"/>
    <w:rsid w:val="00907372"/>
    <w:rsid w:val="009106C1"/>
    <w:rsid w:val="0091372E"/>
    <w:rsid w:val="00913E28"/>
    <w:rsid w:val="00916E01"/>
    <w:rsid w:val="00916F2A"/>
    <w:rsid w:val="00921143"/>
    <w:rsid w:val="009233AC"/>
    <w:rsid w:val="00923DC6"/>
    <w:rsid w:val="009251EB"/>
    <w:rsid w:val="0093422C"/>
    <w:rsid w:val="0093500A"/>
    <w:rsid w:val="00937426"/>
    <w:rsid w:val="00942676"/>
    <w:rsid w:val="009455DF"/>
    <w:rsid w:val="00953B3C"/>
    <w:rsid w:val="009574C5"/>
    <w:rsid w:val="00957CD9"/>
    <w:rsid w:val="00961E41"/>
    <w:rsid w:val="00964915"/>
    <w:rsid w:val="00964E9F"/>
    <w:rsid w:val="00967B95"/>
    <w:rsid w:val="00970395"/>
    <w:rsid w:val="009703B8"/>
    <w:rsid w:val="00970527"/>
    <w:rsid w:val="00970E69"/>
    <w:rsid w:val="00972576"/>
    <w:rsid w:val="009749F4"/>
    <w:rsid w:val="00975127"/>
    <w:rsid w:val="00981036"/>
    <w:rsid w:val="00982044"/>
    <w:rsid w:val="009834CD"/>
    <w:rsid w:val="0098408E"/>
    <w:rsid w:val="009846B7"/>
    <w:rsid w:val="009854CE"/>
    <w:rsid w:val="00986FCD"/>
    <w:rsid w:val="00992686"/>
    <w:rsid w:val="00993A9C"/>
    <w:rsid w:val="00996D4E"/>
    <w:rsid w:val="009A24FE"/>
    <w:rsid w:val="009A4817"/>
    <w:rsid w:val="009B03D8"/>
    <w:rsid w:val="009B287C"/>
    <w:rsid w:val="009B46D3"/>
    <w:rsid w:val="009B4A7A"/>
    <w:rsid w:val="009B4E0C"/>
    <w:rsid w:val="009B6036"/>
    <w:rsid w:val="009B63F5"/>
    <w:rsid w:val="009B7AB0"/>
    <w:rsid w:val="009C0F0D"/>
    <w:rsid w:val="009D1C89"/>
    <w:rsid w:val="009D2183"/>
    <w:rsid w:val="009D3694"/>
    <w:rsid w:val="009D3883"/>
    <w:rsid w:val="009D3BFC"/>
    <w:rsid w:val="009D3E5C"/>
    <w:rsid w:val="009D50BD"/>
    <w:rsid w:val="009E06C5"/>
    <w:rsid w:val="009E123A"/>
    <w:rsid w:val="009E2837"/>
    <w:rsid w:val="009E3F66"/>
    <w:rsid w:val="009E3FD4"/>
    <w:rsid w:val="009E4494"/>
    <w:rsid w:val="009E69E2"/>
    <w:rsid w:val="009E76BD"/>
    <w:rsid w:val="009F1318"/>
    <w:rsid w:val="009F1844"/>
    <w:rsid w:val="009F1A1C"/>
    <w:rsid w:val="009F4A62"/>
    <w:rsid w:val="009F5D02"/>
    <w:rsid w:val="009F5D55"/>
    <w:rsid w:val="00A00516"/>
    <w:rsid w:val="00A016BE"/>
    <w:rsid w:val="00A02A0F"/>
    <w:rsid w:val="00A037DE"/>
    <w:rsid w:val="00A06942"/>
    <w:rsid w:val="00A11480"/>
    <w:rsid w:val="00A12DE7"/>
    <w:rsid w:val="00A13C6F"/>
    <w:rsid w:val="00A15DCF"/>
    <w:rsid w:val="00A16F93"/>
    <w:rsid w:val="00A171A1"/>
    <w:rsid w:val="00A21644"/>
    <w:rsid w:val="00A21C13"/>
    <w:rsid w:val="00A277D3"/>
    <w:rsid w:val="00A32A19"/>
    <w:rsid w:val="00A338EC"/>
    <w:rsid w:val="00A35529"/>
    <w:rsid w:val="00A3690C"/>
    <w:rsid w:val="00A40748"/>
    <w:rsid w:val="00A45599"/>
    <w:rsid w:val="00A45635"/>
    <w:rsid w:val="00A462BD"/>
    <w:rsid w:val="00A53DAB"/>
    <w:rsid w:val="00A62113"/>
    <w:rsid w:val="00A63A54"/>
    <w:rsid w:val="00A676F0"/>
    <w:rsid w:val="00A70EFF"/>
    <w:rsid w:val="00A74050"/>
    <w:rsid w:val="00A7786F"/>
    <w:rsid w:val="00A77941"/>
    <w:rsid w:val="00A82359"/>
    <w:rsid w:val="00A82FD3"/>
    <w:rsid w:val="00A938C8"/>
    <w:rsid w:val="00AA304B"/>
    <w:rsid w:val="00AA4BF8"/>
    <w:rsid w:val="00AA60C6"/>
    <w:rsid w:val="00AB2982"/>
    <w:rsid w:val="00AB7D8D"/>
    <w:rsid w:val="00AC2E49"/>
    <w:rsid w:val="00AC4049"/>
    <w:rsid w:val="00AC6980"/>
    <w:rsid w:val="00AC6EE8"/>
    <w:rsid w:val="00AC7384"/>
    <w:rsid w:val="00AD224A"/>
    <w:rsid w:val="00AD258B"/>
    <w:rsid w:val="00AD422C"/>
    <w:rsid w:val="00AD70E1"/>
    <w:rsid w:val="00AD7C31"/>
    <w:rsid w:val="00AD7C5B"/>
    <w:rsid w:val="00AE0D6C"/>
    <w:rsid w:val="00AE1373"/>
    <w:rsid w:val="00AE5055"/>
    <w:rsid w:val="00AF1091"/>
    <w:rsid w:val="00AF2A4A"/>
    <w:rsid w:val="00AF47D3"/>
    <w:rsid w:val="00AF5DA0"/>
    <w:rsid w:val="00B0144E"/>
    <w:rsid w:val="00B017AB"/>
    <w:rsid w:val="00B05CBF"/>
    <w:rsid w:val="00B0602B"/>
    <w:rsid w:val="00B0658A"/>
    <w:rsid w:val="00B12063"/>
    <w:rsid w:val="00B120C2"/>
    <w:rsid w:val="00B1476E"/>
    <w:rsid w:val="00B15A3B"/>
    <w:rsid w:val="00B163B4"/>
    <w:rsid w:val="00B208F5"/>
    <w:rsid w:val="00B230BD"/>
    <w:rsid w:val="00B240B5"/>
    <w:rsid w:val="00B32E20"/>
    <w:rsid w:val="00B42863"/>
    <w:rsid w:val="00B42C78"/>
    <w:rsid w:val="00B46C7D"/>
    <w:rsid w:val="00B47D83"/>
    <w:rsid w:val="00B512CC"/>
    <w:rsid w:val="00B515DA"/>
    <w:rsid w:val="00B539CC"/>
    <w:rsid w:val="00B55200"/>
    <w:rsid w:val="00B651CC"/>
    <w:rsid w:val="00B65C55"/>
    <w:rsid w:val="00B72652"/>
    <w:rsid w:val="00B74C33"/>
    <w:rsid w:val="00B76FB6"/>
    <w:rsid w:val="00B773ED"/>
    <w:rsid w:val="00B81778"/>
    <w:rsid w:val="00B8643D"/>
    <w:rsid w:val="00B86993"/>
    <w:rsid w:val="00B943CB"/>
    <w:rsid w:val="00B9687E"/>
    <w:rsid w:val="00B972C3"/>
    <w:rsid w:val="00B97583"/>
    <w:rsid w:val="00B979C9"/>
    <w:rsid w:val="00BA38B8"/>
    <w:rsid w:val="00BA3F0E"/>
    <w:rsid w:val="00BA51AD"/>
    <w:rsid w:val="00BA560C"/>
    <w:rsid w:val="00BA5F10"/>
    <w:rsid w:val="00BB1918"/>
    <w:rsid w:val="00BC2E83"/>
    <w:rsid w:val="00BC699C"/>
    <w:rsid w:val="00BC6F57"/>
    <w:rsid w:val="00BD23D1"/>
    <w:rsid w:val="00BD5275"/>
    <w:rsid w:val="00BF01E2"/>
    <w:rsid w:val="00BF26B5"/>
    <w:rsid w:val="00BF3F5D"/>
    <w:rsid w:val="00C05957"/>
    <w:rsid w:val="00C11FC4"/>
    <w:rsid w:val="00C126C2"/>
    <w:rsid w:val="00C13531"/>
    <w:rsid w:val="00C15342"/>
    <w:rsid w:val="00C1588D"/>
    <w:rsid w:val="00C21815"/>
    <w:rsid w:val="00C22AF1"/>
    <w:rsid w:val="00C27003"/>
    <w:rsid w:val="00C30FE2"/>
    <w:rsid w:val="00C31D13"/>
    <w:rsid w:val="00C352F0"/>
    <w:rsid w:val="00C361C8"/>
    <w:rsid w:val="00C368C7"/>
    <w:rsid w:val="00C37732"/>
    <w:rsid w:val="00C40882"/>
    <w:rsid w:val="00C416A4"/>
    <w:rsid w:val="00C454F5"/>
    <w:rsid w:val="00C46154"/>
    <w:rsid w:val="00C50B93"/>
    <w:rsid w:val="00C51B1E"/>
    <w:rsid w:val="00C53AC2"/>
    <w:rsid w:val="00C55403"/>
    <w:rsid w:val="00C6399C"/>
    <w:rsid w:val="00C63CD4"/>
    <w:rsid w:val="00C63FE4"/>
    <w:rsid w:val="00C64F4C"/>
    <w:rsid w:val="00C66358"/>
    <w:rsid w:val="00C66F00"/>
    <w:rsid w:val="00C74153"/>
    <w:rsid w:val="00C74166"/>
    <w:rsid w:val="00C7C9C0"/>
    <w:rsid w:val="00C84A4A"/>
    <w:rsid w:val="00C8683E"/>
    <w:rsid w:val="00C93922"/>
    <w:rsid w:val="00C9694C"/>
    <w:rsid w:val="00CA1317"/>
    <w:rsid w:val="00CA3838"/>
    <w:rsid w:val="00CB0B53"/>
    <w:rsid w:val="00CB18E8"/>
    <w:rsid w:val="00CB240C"/>
    <w:rsid w:val="00CB5747"/>
    <w:rsid w:val="00CB73E0"/>
    <w:rsid w:val="00CB7EF8"/>
    <w:rsid w:val="00CC40CD"/>
    <w:rsid w:val="00CC7F64"/>
    <w:rsid w:val="00CD0926"/>
    <w:rsid w:val="00CD17A9"/>
    <w:rsid w:val="00CD217E"/>
    <w:rsid w:val="00CD5B3B"/>
    <w:rsid w:val="00CE4E37"/>
    <w:rsid w:val="00D024D4"/>
    <w:rsid w:val="00D03387"/>
    <w:rsid w:val="00D0413A"/>
    <w:rsid w:val="00D048BC"/>
    <w:rsid w:val="00D06760"/>
    <w:rsid w:val="00D06B92"/>
    <w:rsid w:val="00D07BA3"/>
    <w:rsid w:val="00D16A23"/>
    <w:rsid w:val="00D170C6"/>
    <w:rsid w:val="00D17CDD"/>
    <w:rsid w:val="00D20443"/>
    <w:rsid w:val="00D23618"/>
    <w:rsid w:val="00D31859"/>
    <w:rsid w:val="00D35E7B"/>
    <w:rsid w:val="00D37C34"/>
    <w:rsid w:val="00D410B1"/>
    <w:rsid w:val="00D41E39"/>
    <w:rsid w:val="00D43A56"/>
    <w:rsid w:val="00D461B3"/>
    <w:rsid w:val="00D472D3"/>
    <w:rsid w:val="00D51148"/>
    <w:rsid w:val="00D52FBA"/>
    <w:rsid w:val="00D56204"/>
    <w:rsid w:val="00D60E3C"/>
    <w:rsid w:val="00D648FB"/>
    <w:rsid w:val="00D67017"/>
    <w:rsid w:val="00D6776C"/>
    <w:rsid w:val="00D72231"/>
    <w:rsid w:val="00D75DFA"/>
    <w:rsid w:val="00D76332"/>
    <w:rsid w:val="00D767AD"/>
    <w:rsid w:val="00D76E7A"/>
    <w:rsid w:val="00D77A96"/>
    <w:rsid w:val="00D80B4F"/>
    <w:rsid w:val="00D81F35"/>
    <w:rsid w:val="00D97665"/>
    <w:rsid w:val="00DA2023"/>
    <w:rsid w:val="00DA7DB2"/>
    <w:rsid w:val="00DB1526"/>
    <w:rsid w:val="00DB29A7"/>
    <w:rsid w:val="00DB3CF1"/>
    <w:rsid w:val="00DB431E"/>
    <w:rsid w:val="00DC047C"/>
    <w:rsid w:val="00DC22B6"/>
    <w:rsid w:val="00DC524B"/>
    <w:rsid w:val="00DC6CF4"/>
    <w:rsid w:val="00DD4D78"/>
    <w:rsid w:val="00DD7471"/>
    <w:rsid w:val="00DD7DB2"/>
    <w:rsid w:val="00DE0489"/>
    <w:rsid w:val="00DE15C0"/>
    <w:rsid w:val="00DE320C"/>
    <w:rsid w:val="00DE416D"/>
    <w:rsid w:val="00DE4253"/>
    <w:rsid w:val="00DE4A9F"/>
    <w:rsid w:val="00DE5C51"/>
    <w:rsid w:val="00DE6417"/>
    <w:rsid w:val="00DF1169"/>
    <w:rsid w:val="00DF3439"/>
    <w:rsid w:val="00DF3E35"/>
    <w:rsid w:val="00E000E1"/>
    <w:rsid w:val="00E017B7"/>
    <w:rsid w:val="00E0283E"/>
    <w:rsid w:val="00E02B41"/>
    <w:rsid w:val="00E04CCF"/>
    <w:rsid w:val="00E07C88"/>
    <w:rsid w:val="00E07EC5"/>
    <w:rsid w:val="00E104CE"/>
    <w:rsid w:val="00E10AE6"/>
    <w:rsid w:val="00E1200C"/>
    <w:rsid w:val="00E13725"/>
    <w:rsid w:val="00E246D0"/>
    <w:rsid w:val="00E35E82"/>
    <w:rsid w:val="00E40FF4"/>
    <w:rsid w:val="00E41C90"/>
    <w:rsid w:val="00E448E4"/>
    <w:rsid w:val="00E532B8"/>
    <w:rsid w:val="00E5338B"/>
    <w:rsid w:val="00E5418A"/>
    <w:rsid w:val="00E54E63"/>
    <w:rsid w:val="00E62F63"/>
    <w:rsid w:val="00E65806"/>
    <w:rsid w:val="00E662F4"/>
    <w:rsid w:val="00E66DDC"/>
    <w:rsid w:val="00E74C69"/>
    <w:rsid w:val="00E760E0"/>
    <w:rsid w:val="00E765D6"/>
    <w:rsid w:val="00E82E93"/>
    <w:rsid w:val="00E8485D"/>
    <w:rsid w:val="00E86066"/>
    <w:rsid w:val="00E95635"/>
    <w:rsid w:val="00EA1430"/>
    <w:rsid w:val="00EA35A4"/>
    <w:rsid w:val="00EA3853"/>
    <w:rsid w:val="00EB65E8"/>
    <w:rsid w:val="00EC0121"/>
    <w:rsid w:val="00EC0A26"/>
    <w:rsid w:val="00ED2CCD"/>
    <w:rsid w:val="00EE323F"/>
    <w:rsid w:val="00EE40D4"/>
    <w:rsid w:val="00EE440C"/>
    <w:rsid w:val="00EF04E3"/>
    <w:rsid w:val="00EF222D"/>
    <w:rsid w:val="00EF40E2"/>
    <w:rsid w:val="00EF4C9A"/>
    <w:rsid w:val="00EF58AD"/>
    <w:rsid w:val="00EF7FEB"/>
    <w:rsid w:val="00F0458C"/>
    <w:rsid w:val="00F0527D"/>
    <w:rsid w:val="00F12422"/>
    <w:rsid w:val="00F1419B"/>
    <w:rsid w:val="00F14298"/>
    <w:rsid w:val="00F16FAA"/>
    <w:rsid w:val="00F21114"/>
    <w:rsid w:val="00F21AC2"/>
    <w:rsid w:val="00F27A6D"/>
    <w:rsid w:val="00F35613"/>
    <w:rsid w:val="00F41883"/>
    <w:rsid w:val="00F426CC"/>
    <w:rsid w:val="00F427BA"/>
    <w:rsid w:val="00F4752C"/>
    <w:rsid w:val="00F55F67"/>
    <w:rsid w:val="00F601F9"/>
    <w:rsid w:val="00F6491A"/>
    <w:rsid w:val="00F72E24"/>
    <w:rsid w:val="00F73983"/>
    <w:rsid w:val="00F839AE"/>
    <w:rsid w:val="00F84269"/>
    <w:rsid w:val="00F849B4"/>
    <w:rsid w:val="00F84AFC"/>
    <w:rsid w:val="00F915F6"/>
    <w:rsid w:val="00F927E7"/>
    <w:rsid w:val="00F96939"/>
    <w:rsid w:val="00FA07A5"/>
    <w:rsid w:val="00FA3D41"/>
    <w:rsid w:val="00FA4286"/>
    <w:rsid w:val="00FA4EA1"/>
    <w:rsid w:val="00FA79D1"/>
    <w:rsid w:val="00FB1053"/>
    <w:rsid w:val="00FB3BD2"/>
    <w:rsid w:val="00FB4C28"/>
    <w:rsid w:val="00FB64E1"/>
    <w:rsid w:val="00FB6DCD"/>
    <w:rsid w:val="00FC204E"/>
    <w:rsid w:val="00FC2581"/>
    <w:rsid w:val="00FC2E54"/>
    <w:rsid w:val="00FC3D6A"/>
    <w:rsid w:val="00FC5E43"/>
    <w:rsid w:val="00FC72C1"/>
    <w:rsid w:val="00FD3050"/>
    <w:rsid w:val="00FD37D6"/>
    <w:rsid w:val="00FF7CD8"/>
    <w:rsid w:val="02785DEB"/>
    <w:rsid w:val="02821248"/>
    <w:rsid w:val="03458396"/>
    <w:rsid w:val="034A148B"/>
    <w:rsid w:val="038AF509"/>
    <w:rsid w:val="0444E0E0"/>
    <w:rsid w:val="04FB66F8"/>
    <w:rsid w:val="0505CD71"/>
    <w:rsid w:val="0524278F"/>
    <w:rsid w:val="058F56B0"/>
    <w:rsid w:val="0599E8AB"/>
    <w:rsid w:val="079228EC"/>
    <w:rsid w:val="088EEAA9"/>
    <w:rsid w:val="089B52B2"/>
    <w:rsid w:val="0951072C"/>
    <w:rsid w:val="0B225593"/>
    <w:rsid w:val="0B438616"/>
    <w:rsid w:val="0B73045F"/>
    <w:rsid w:val="0CD6369F"/>
    <w:rsid w:val="0CE24B85"/>
    <w:rsid w:val="0D0B0A53"/>
    <w:rsid w:val="0D8BD09E"/>
    <w:rsid w:val="0DEA3878"/>
    <w:rsid w:val="0E24DBD2"/>
    <w:rsid w:val="0F3FE63D"/>
    <w:rsid w:val="0F5102F7"/>
    <w:rsid w:val="0F843B8A"/>
    <w:rsid w:val="1069424A"/>
    <w:rsid w:val="10957FCC"/>
    <w:rsid w:val="12AAD9DA"/>
    <w:rsid w:val="1323FE98"/>
    <w:rsid w:val="15410622"/>
    <w:rsid w:val="159AE334"/>
    <w:rsid w:val="16888249"/>
    <w:rsid w:val="16A45112"/>
    <w:rsid w:val="18395714"/>
    <w:rsid w:val="19DAD0F5"/>
    <w:rsid w:val="1A27088F"/>
    <w:rsid w:val="1A3B3CEA"/>
    <w:rsid w:val="1AE93534"/>
    <w:rsid w:val="1B03A80F"/>
    <w:rsid w:val="1B9BFA0D"/>
    <w:rsid w:val="1C058485"/>
    <w:rsid w:val="1C9407E6"/>
    <w:rsid w:val="1CED9D75"/>
    <w:rsid w:val="1D38981F"/>
    <w:rsid w:val="1DAC5DD6"/>
    <w:rsid w:val="1DE5CA0E"/>
    <w:rsid w:val="1EBFD437"/>
    <w:rsid w:val="1F27E280"/>
    <w:rsid w:val="20D8BC44"/>
    <w:rsid w:val="20EDECEB"/>
    <w:rsid w:val="215509B4"/>
    <w:rsid w:val="21A5A24E"/>
    <w:rsid w:val="21E1CFAF"/>
    <w:rsid w:val="2273B35D"/>
    <w:rsid w:val="22759B4A"/>
    <w:rsid w:val="2291BD5A"/>
    <w:rsid w:val="22A04F58"/>
    <w:rsid w:val="2386F3E7"/>
    <w:rsid w:val="2393997C"/>
    <w:rsid w:val="241A59C6"/>
    <w:rsid w:val="242A067D"/>
    <w:rsid w:val="25A840DF"/>
    <w:rsid w:val="25C07D53"/>
    <w:rsid w:val="26117B3C"/>
    <w:rsid w:val="267BF382"/>
    <w:rsid w:val="2737EC99"/>
    <w:rsid w:val="290FC1C8"/>
    <w:rsid w:val="2939A9F9"/>
    <w:rsid w:val="297018B0"/>
    <w:rsid w:val="29745FA6"/>
    <w:rsid w:val="2995F433"/>
    <w:rsid w:val="2A1DBA07"/>
    <w:rsid w:val="2C1F5693"/>
    <w:rsid w:val="2C6113CA"/>
    <w:rsid w:val="2CD37E92"/>
    <w:rsid w:val="2D8D7ED3"/>
    <w:rsid w:val="2DBDA3BE"/>
    <w:rsid w:val="2DEC6391"/>
    <w:rsid w:val="2E22F084"/>
    <w:rsid w:val="2E844674"/>
    <w:rsid w:val="2EFEC4B8"/>
    <w:rsid w:val="2F46A20D"/>
    <w:rsid w:val="2FD90273"/>
    <w:rsid w:val="30AE821A"/>
    <w:rsid w:val="311BE6EC"/>
    <w:rsid w:val="31D3199C"/>
    <w:rsid w:val="326C23D8"/>
    <w:rsid w:val="32766F3B"/>
    <w:rsid w:val="32AE20ED"/>
    <w:rsid w:val="33246B0F"/>
    <w:rsid w:val="3341BBE3"/>
    <w:rsid w:val="33EC3062"/>
    <w:rsid w:val="342B1016"/>
    <w:rsid w:val="34C80C60"/>
    <w:rsid w:val="3536D6B8"/>
    <w:rsid w:val="35948B86"/>
    <w:rsid w:val="3637B0A4"/>
    <w:rsid w:val="3679E02F"/>
    <w:rsid w:val="38977309"/>
    <w:rsid w:val="39254A44"/>
    <w:rsid w:val="3A5CE2F0"/>
    <w:rsid w:val="3AA95E29"/>
    <w:rsid w:val="3BFED9E4"/>
    <w:rsid w:val="3DCE407D"/>
    <w:rsid w:val="3DD7D13F"/>
    <w:rsid w:val="3E0AB61F"/>
    <w:rsid w:val="3F15F149"/>
    <w:rsid w:val="4029033A"/>
    <w:rsid w:val="406531AE"/>
    <w:rsid w:val="434432DD"/>
    <w:rsid w:val="437A0E4A"/>
    <w:rsid w:val="43BA7986"/>
    <w:rsid w:val="443B7080"/>
    <w:rsid w:val="447243FF"/>
    <w:rsid w:val="44755910"/>
    <w:rsid w:val="44CD8A99"/>
    <w:rsid w:val="4528B856"/>
    <w:rsid w:val="45FA69BF"/>
    <w:rsid w:val="4741EE80"/>
    <w:rsid w:val="47905CA6"/>
    <w:rsid w:val="485DA017"/>
    <w:rsid w:val="499CCFE5"/>
    <w:rsid w:val="49EBE8BE"/>
    <w:rsid w:val="4A3F0F3A"/>
    <w:rsid w:val="4AA6F9C7"/>
    <w:rsid w:val="4B74E377"/>
    <w:rsid w:val="4BB8A767"/>
    <w:rsid w:val="4BEE6FE6"/>
    <w:rsid w:val="4BEF044A"/>
    <w:rsid w:val="4C16F514"/>
    <w:rsid w:val="4C50E89A"/>
    <w:rsid w:val="4C871EAC"/>
    <w:rsid w:val="4D547C24"/>
    <w:rsid w:val="4E483B31"/>
    <w:rsid w:val="4EF0357F"/>
    <w:rsid w:val="4F04554E"/>
    <w:rsid w:val="4F1EC8FC"/>
    <w:rsid w:val="4F30EF29"/>
    <w:rsid w:val="511AD673"/>
    <w:rsid w:val="51F1DF1E"/>
    <w:rsid w:val="539E5D14"/>
    <w:rsid w:val="53D9F748"/>
    <w:rsid w:val="53F6D712"/>
    <w:rsid w:val="5424DEFC"/>
    <w:rsid w:val="5467AE4A"/>
    <w:rsid w:val="554E9865"/>
    <w:rsid w:val="5619BC0A"/>
    <w:rsid w:val="565BEB9B"/>
    <w:rsid w:val="567390C9"/>
    <w:rsid w:val="588DD3EC"/>
    <w:rsid w:val="5AD07B91"/>
    <w:rsid w:val="5AE1BCF6"/>
    <w:rsid w:val="5B8C9C76"/>
    <w:rsid w:val="5B996410"/>
    <w:rsid w:val="5D136817"/>
    <w:rsid w:val="5ECE0168"/>
    <w:rsid w:val="5EE5B54E"/>
    <w:rsid w:val="5F203845"/>
    <w:rsid w:val="607CDCCE"/>
    <w:rsid w:val="61FB7913"/>
    <w:rsid w:val="62799787"/>
    <w:rsid w:val="633FBCDF"/>
    <w:rsid w:val="640396AC"/>
    <w:rsid w:val="64A368EA"/>
    <w:rsid w:val="653E7567"/>
    <w:rsid w:val="674D0C9F"/>
    <w:rsid w:val="676AEE29"/>
    <w:rsid w:val="67A16C83"/>
    <w:rsid w:val="67E03742"/>
    <w:rsid w:val="67F4C118"/>
    <w:rsid w:val="68749280"/>
    <w:rsid w:val="6933AABA"/>
    <w:rsid w:val="69B62741"/>
    <w:rsid w:val="69D921F7"/>
    <w:rsid w:val="69FC8F6A"/>
    <w:rsid w:val="6A264D76"/>
    <w:rsid w:val="6B3252F7"/>
    <w:rsid w:val="6B370705"/>
    <w:rsid w:val="6BAE5F5C"/>
    <w:rsid w:val="6BCAEB8F"/>
    <w:rsid w:val="6BED7526"/>
    <w:rsid w:val="6BFF9734"/>
    <w:rsid w:val="6C1E6C1C"/>
    <w:rsid w:val="6CD4FB27"/>
    <w:rsid w:val="6E2EC1A7"/>
    <w:rsid w:val="6EFE20C4"/>
    <w:rsid w:val="6FCC932F"/>
    <w:rsid w:val="6FFCC42F"/>
    <w:rsid w:val="7038A4A0"/>
    <w:rsid w:val="703971E8"/>
    <w:rsid w:val="710188D8"/>
    <w:rsid w:val="710E02AF"/>
    <w:rsid w:val="72AD1439"/>
    <w:rsid w:val="72B85381"/>
    <w:rsid w:val="73054C18"/>
    <w:rsid w:val="73D1FB05"/>
    <w:rsid w:val="74007A44"/>
    <w:rsid w:val="744763DB"/>
    <w:rsid w:val="74563C53"/>
    <w:rsid w:val="74BA95FF"/>
    <w:rsid w:val="782FFEA1"/>
    <w:rsid w:val="78886D77"/>
    <w:rsid w:val="78A2BF2C"/>
    <w:rsid w:val="79DB1311"/>
    <w:rsid w:val="79EA9E24"/>
    <w:rsid w:val="7A567578"/>
    <w:rsid w:val="7B98C70B"/>
    <w:rsid w:val="7BBF4905"/>
    <w:rsid w:val="7BD3187F"/>
    <w:rsid w:val="7DE79009"/>
    <w:rsid w:val="7E1113F8"/>
    <w:rsid w:val="7E202324"/>
    <w:rsid w:val="7E6ABBB8"/>
    <w:rsid w:val="7F209F5B"/>
    <w:rsid w:val="7F953542"/>
    <w:rsid w:val="7F98CC3B"/>
    <w:rsid w:val="7FAB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3EBB81"/>
  <w15:chartTrackingRefBased/>
  <w15:docId w15:val="{E3A8369C-BD25-4CCA-B623-E1394FAC2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qFormat="1"/>
    <w:lsdException w:name="heading 4" w:uiPriority="9" w:semiHidden="1" w:qFormat="1"/>
    <w:lsdException w:name="heading 5" w:uiPriority="9" w:semiHidden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 w:semiHidden="1"/>
    <w:lsdException w:name="toc 6" w:uiPriority="39" w:semiHidden="1"/>
    <w:lsdException w:name="toc 7" w:uiPriority="39" w:semiHidden="1"/>
    <w:lsdException w:name="toc 8" w:uiPriority="39" w:semiHidden="1"/>
    <w:lsdException w:name="toc 9" w:uiPriority="39" w:semiHidden="1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uiPriority="35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List Bullet 2" w:qFormat="1"/>
    <w:lsdException w:name="List Bullet 3" w:semiHidden="1"/>
    <w:lsdException w:name="List Bullet 4" w:semiHidden="1"/>
    <w:lsdException w:name="List Bullet 5" w:semiHidden="1"/>
    <w:lsdException w:name="List Number 2" w:qFormat="1"/>
    <w:lsdException w:name="List Number 3" w:semiHidden="1"/>
    <w:lsdException w:name="List Number 4" w:semiHidden="1"/>
    <w:lsdException w:name="List Number 5" w:semiHidden="1"/>
    <w:lsdException w:name="Title" w:uiPriority="10" w:semiHidden="1" w:qFormat="1"/>
    <w:lsdException w:name="Closing" w:semiHidden="1"/>
    <w:lsdException w:name="Signature" w:semiHidden="1"/>
    <w:lsdException w:name="Default Paragraph Font" w:uiPriority="1" w:semiHidden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semiHidden="1" w:qFormat="1"/>
    <w:lsdException w:name="Emphasis" w:uiPriority="20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qFormat="1"/>
    <w:lsdException w:name="Quote" w:uiPriority="29" w:qFormat="1"/>
    <w:lsdException w:name="Intense Quote" w:uiPriority="30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qFormat="1"/>
    <w:lsdException w:name="Intense Emphasis" w:uiPriority="21" w:semiHidden="1" w:qFormat="1"/>
    <w:lsdException w:name="Subtle Reference" w:uiPriority="31" w:semiHidden="1" w:qFormat="1"/>
    <w:lsdException w:name="Intense Reference" w:uiPriority="32" w:semiHidden="1" w:qFormat="1"/>
    <w:lsdException w:name="Book Title" w:uiPriority="33" w:semiHidden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47398"/>
    <w:pPr>
      <w:spacing w:after="0" w:line="280" w:lineRule="atLeast"/>
    </w:pPr>
    <w:rPr>
      <w:color w:val="061D41" w:themeColor="accent1"/>
      <w:sz w:val="20"/>
    </w:rPr>
  </w:style>
  <w:style w:type="paragraph" w:styleId="Heading1">
    <w:name w:val="heading 1"/>
    <w:basedOn w:val="Heading3"/>
    <w:next w:val="BodyText"/>
    <w:link w:val="Heading1Char"/>
    <w:uiPriority w:val="9"/>
    <w:qFormat/>
    <w:rsid w:val="00684591"/>
    <w:pPr>
      <w:outlineLvl w:val="0"/>
    </w:pPr>
  </w:style>
  <w:style w:type="paragraph" w:styleId="Heading2">
    <w:name w:val="heading 2"/>
    <w:basedOn w:val="Heading4"/>
    <w:next w:val="BodyText"/>
    <w:link w:val="Heading2Char"/>
    <w:uiPriority w:val="9"/>
    <w:qFormat/>
    <w:rsid w:val="00684591"/>
    <w:pPr>
      <w:outlineLvl w:val="1"/>
    </w:pPr>
  </w:style>
  <w:style w:type="paragraph" w:styleId="Heading3">
    <w:name w:val="heading 3"/>
    <w:basedOn w:val="Normal"/>
    <w:next w:val="BodyText"/>
    <w:link w:val="Heading3Char"/>
    <w:uiPriority w:val="9"/>
    <w:semiHidden/>
    <w:qFormat/>
    <w:rsid w:val="003A7A3A"/>
    <w:pPr>
      <w:keepNext/>
      <w:keepLines/>
      <w:spacing w:after="100" w:line="240" w:lineRule="atLeast"/>
      <w:outlineLvl w:val="2"/>
    </w:pPr>
    <w:rPr>
      <w:rFonts w:ascii="Open Sans SemiBold" w:hAnsi="Open Sans SemiBold" w:eastAsiaTheme="majorEastAsia" w:cstheme="majorBidi"/>
      <w:color w:val="0098DE" w:themeColor="background2"/>
      <w:szCs w:val="24"/>
    </w:rPr>
  </w:style>
  <w:style w:type="paragraph" w:styleId="Heading4">
    <w:name w:val="heading 4"/>
    <w:basedOn w:val="Normal"/>
    <w:next w:val="BodyText"/>
    <w:link w:val="Heading4Char"/>
    <w:uiPriority w:val="9"/>
    <w:semiHidden/>
    <w:qFormat/>
    <w:rsid w:val="00A82FD3"/>
    <w:pPr>
      <w:keepNext/>
      <w:keepLines/>
      <w:outlineLvl w:val="3"/>
    </w:pPr>
    <w:rPr>
      <w:rFonts w:eastAsiaTheme="majorEastAsia" w:cstheme="majorBidi"/>
      <w:i/>
      <w:iCs/>
      <w:color w:val="0098DE" w:themeColor="background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D23618"/>
    <w:pPr>
      <w:keepNext/>
      <w:keepLines/>
      <w:outlineLvl w:val="4"/>
    </w:pPr>
    <w:rPr>
      <w:rFonts w:asciiTheme="majorHAnsi" w:hAnsiTheme="majorHAnsi"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D23618"/>
    <w:pPr>
      <w:keepNext/>
      <w:keepLines/>
      <w:outlineLvl w:val="5"/>
    </w:pPr>
    <w:rPr>
      <w:rFonts w:asciiTheme="majorHAnsi" w:hAnsiTheme="majorHAnsi" w:eastAsiaTheme="majorEastAsia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D23618"/>
    <w:pPr>
      <w:keepNext/>
      <w:keepLines/>
      <w:outlineLvl w:val="6"/>
    </w:pPr>
    <w:rPr>
      <w:rFonts w:asciiTheme="majorHAnsi" w:hAnsiTheme="majorHAnsi"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D23618"/>
    <w:pPr>
      <w:keepNext/>
      <w:keepLines/>
      <w:outlineLvl w:val="7"/>
    </w:pPr>
    <w:rPr>
      <w:rFonts w:asciiTheme="majorHAnsi" w:hAnsiTheme="majorHAnsi" w:eastAsiaTheme="majorEastAsia" w:cstheme="majorBidi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D23618"/>
    <w:pPr>
      <w:keepNext/>
      <w:keepLines/>
      <w:outlineLvl w:val="8"/>
    </w:pPr>
    <w:rPr>
      <w:rFonts w:asciiTheme="majorHAnsi" w:hAnsiTheme="majorHAnsi" w:eastAsiaTheme="majorEastAsia" w:cstheme="majorBidi"/>
      <w:i/>
      <w:iCs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84591"/>
    <w:rPr>
      <w:rFonts w:ascii="Open Sans SemiBold" w:hAnsi="Open Sans SemiBold" w:eastAsiaTheme="majorEastAsia" w:cstheme="majorBidi"/>
      <w:color w:val="0098DE" w:themeColor="background2"/>
      <w:sz w:val="20"/>
      <w:szCs w:val="24"/>
    </w:rPr>
  </w:style>
  <w:style w:type="character" w:styleId="Heading2Char" w:customStyle="1">
    <w:name w:val="Heading 2 Char"/>
    <w:basedOn w:val="DefaultParagraphFont"/>
    <w:link w:val="Heading2"/>
    <w:uiPriority w:val="9"/>
    <w:rsid w:val="00684591"/>
    <w:rPr>
      <w:rFonts w:eastAsiaTheme="majorEastAsia" w:cstheme="majorBidi"/>
      <w:i/>
      <w:iCs/>
      <w:color w:val="0098DE" w:themeColor="background2"/>
      <w:sz w:val="20"/>
    </w:rPr>
  </w:style>
  <w:style w:type="paragraph" w:styleId="ListBullet">
    <w:name w:val="List Bullet"/>
    <w:basedOn w:val="Normal"/>
    <w:uiPriority w:val="29"/>
    <w:qFormat/>
    <w:rsid w:val="003A7A3A"/>
    <w:pPr>
      <w:numPr>
        <w:numId w:val="4"/>
      </w:numPr>
      <w:ind w:left="284" w:hanging="284"/>
      <w:contextualSpacing/>
    </w:pPr>
  </w:style>
  <w:style w:type="paragraph" w:styleId="ListBullet2">
    <w:name w:val="List Bullet 2"/>
    <w:basedOn w:val="Normal"/>
    <w:uiPriority w:val="29"/>
    <w:qFormat/>
    <w:rsid w:val="003A7A3A"/>
    <w:pPr>
      <w:numPr>
        <w:numId w:val="5"/>
      </w:numPr>
      <w:ind w:left="568" w:hanging="284"/>
      <w:contextualSpacing/>
    </w:pPr>
  </w:style>
  <w:style w:type="paragraph" w:styleId="ListNumber">
    <w:name w:val="List Number"/>
    <w:basedOn w:val="Normal"/>
    <w:uiPriority w:val="29"/>
    <w:qFormat/>
    <w:rsid w:val="000420A1"/>
    <w:pPr>
      <w:numPr>
        <w:numId w:val="6"/>
      </w:numPr>
      <w:tabs>
        <w:tab w:val="clear" w:pos="360"/>
      </w:tabs>
      <w:ind w:left="284" w:hanging="284"/>
      <w:contextualSpacing/>
    </w:pPr>
  </w:style>
  <w:style w:type="paragraph" w:styleId="ListNumber2">
    <w:name w:val="List Number 2"/>
    <w:basedOn w:val="Normal"/>
    <w:uiPriority w:val="29"/>
    <w:qFormat/>
    <w:rsid w:val="000420A1"/>
    <w:pPr>
      <w:numPr>
        <w:numId w:val="7"/>
      </w:numPr>
      <w:tabs>
        <w:tab w:val="clear" w:pos="643"/>
      </w:tabs>
      <w:ind w:left="568" w:hanging="284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semiHidden/>
    <w:rsid w:val="00684591"/>
    <w:rPr>
      <w:rFonts w:ascii="Open Sans SemiBold" w:hAnsi="Open Sans SemiBold" w:eastAsiaTheme="majorEastAsia" w:cstheme="majorBidi"/>
      <w:color w:val="0098DE" w:themeColor="background2"/>
      <w:sz w:val="20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684591"/>
    <w:rPr>
      <w:rFonts w:eastAsiaTheme="majorEastAsia" w:cstheme="majorBidi"/>
      <w:i/>
      <w:iCs/>
      <w:color w:val="0098DE" w:themeColor="background2"/>
      <w:sz w:val="20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23618"/>
    <w:rPr>
      <w:rFonts w:asciiTheme="majorHAnsi" w:hAnsiTheme="majorHAnsi" w:eastAsiaTheme="majorEastAsia" w:cstheme="majorBidi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23618"/>
    <w:rPr>
      <w:rFonts w:asciiTheme="majorHAnsi" w:hAnsiTheme="majorHAnsi" w:eastAsiaTheme="majorEastAsia" w:cstheme="majorBidi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23618"/>
    <w:rPr>
      <w:rFonts w:asciiTheme="majorHAnsi" w:hAnsiTheme="majorHAnsi" w:eastAsiaTheme="majorEastAsia" w:cstheme="majorBidi"/>
      <w:i/>
      <w:iCs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23618"/>
    <w:rPr>
      <w:rFonts w:asciiTheme="majorHAnsi" w:hAnsiTheme="majorHAnsi" w:eastAsiaTheme="majorEastAsia" w:cstheme="majorBidi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23618"/>
    <w:rPr>
      <w:rFonts w:asciiTheme="majorHAnsi" w:hAnsiTheme="majorHAnsi" w:eastAsiaTheme="majorEastAsia" w:cstheme="majorBidi"/>
      <w:i/>
      <w:iCs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3A7A3A"/>
    <w:pPr>
      <w:outlineLvl w:val="9"/>
    </w:pPr>
    <w:rPr>
      <w:szCs w:val="32"/>
    </w:rPr>
  </w:style>
  <w:style w:type="table" w:styleId="TableGrid">
    <w:name w:val="Table Grid"/>
    <w:basedOn w:val="TableNormal"/>
    <w:uiPriority w:val="39"/>
    <w:rsid w:val="00D20443"/>
    <w:pPr>
      <w:spacing w:after="0" w:line="240" w:lineRule="auto"/>
    </w:pPr>
    <w:tblPr>
      <w:tblCellMar>
        <w:left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86202E"/>
    <w:pPr>
      <w:spacing w:after="1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63F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B63F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F35613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F35613"/>
  </w:style>
  <w:style w:type="paragraph" w:styleId="Footer">
    <w:name w:val="footer"/>
    <w:basedOn w:val="Normal"/>
    <w:link w:val="FooterChar"/>
    <w:uiPriority w:val="99"/>
    <w:rsid w:val="00700AB9"/>
    <w:pPr>
      <w:tabs>
        <w:tab w:val="left" w:pos="1985"/>
        <w:tab w:val="left" w:pos="7655"/>
      </w:tabs>
      <w:ind w:left="1060" w:hanging="1060"/>
    </w:pPr>
    <w:rPr>
      <w:szCs w:val="16"/>
      <w:lang w:val="fr-FR"/>
    </w:rPr>
  </w:style>
  <w:style w:type="character" w:styleId="FooterChar" w:customStyle="1">
    <w:name w:val="Footer Char"/>
    <w:basedOn w:val="DefaultParagraphFont"/>
    <w:link w:val="Footer"/>
    <w:uiPriority w:val="99"/>
    <w:rsid w:val="00700AB9"/>
    <w:rPr>
      <w:color w:val="061D41" w:themeColor="accent1"/>
      <w:sz w:val="20"/>
      <w:szCs w:val="16"/>
      <w:lang w:val="fr-FR"/>
    </w:rPr>
  </w:style>
  <w:style w:type="character" w:styleId="BodyTextChar" w:customStyle="1">
    <w:name w:val="Body Text Char"/>
    <w:basedOn w:val="DefaultParagraphFont"/>
    <w:link w:val="BodyText"/>
    <w:uiPriority w:val="99"/>
    <w:rsid w:val="00294578"/>
    <w:rPr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3A7A3A"/>
    <w:pPr>
      <w:pBdr>
        <w:bottom w:val="single" w:color="auto" w:sz="2" w:space="2"/>
      </w:pBdr>
      <w:spacing w:after="40" w:line="240" w:lineRule="atLeast"/>
    </w:pPr>
    <w:rPr>
      <w:rFonts w:ascii="Open Sans SemiBold" w:hAnsi="Open Sans SemiBold"/>
      <w:color w:val="0098DE" w:themeColor="background2"/>
    </w:rPr>
  </w:style>
  <w:style w:type="paragraph" w:styleId="TOC2">
    <w:name w:val="toc 2"/>
    <w:basedOn w:val="Normal"/>
    <w:next w:val="Normal"/>
    <w:autoRedefine/>
    <w:uiPriority w:val="39"/>
    <w:unhideWhenUsed/>
    <w:rsid w:val="003A7A3A"/>
    <w:pPr>
      <w:spacing w:after="40" w:line="240" w:lineRule="atLeast"/>
    </w:pPr>
    <w:rPr>
      <w:rFonts w:ascii="Open Sans SemiBold" w:hAnsi="Open Sans SemiBold"/>
      <w:color w:val="0098DE" w:themeColor="background2"/>
    </w:rPr>
  </w:style>
  <w:style w:type="paragraph" w:styleId="TOC3">
    <w:name w:val="toc 3"/>
    <w:basedOn w:val="Normal"/>
    <w:next w:val="Normal"/>
    <w:autoRedefine/>
    <w:uiPriority w:val="39"/>
    <w:unhideWhenUsed/>
    <w:rsid w:val="002136D3"/>
    <w:pPr>
      <w:spacing w:after="40" w:line="240" w:lineRule="atLeast"/>
      <w:ind w:left="284"/>
    </w:pPr>
  </w:style>
  <w:style w:type="paragraph" w:styleId="TOC4">
    <w:name w:val="toc 4"/>
    <w:basedOn w:val="Normal"/>
    <w:next w:val="Normal"/>
    <w:autoRedefine/>
    <w:uiPriority w:val="39"/>
    <w:unhideWhenUsed/>
    <w:rsid w:val="002136D3"/>
    <w:pPr>
      <w:spacing w:after="40" w:line="240" w:lineRule="atLeast"/>
      <w:ind w:left="567"/>
    </w:pPr>
  </w:style>
  <w:style w:type="character" w:styleId="Hyperlink">
    <w:name w:val="Hyperlink"/>
    <w:basedOn w:val="DefaultParagraphFont"/>
    <w:uiPriority w:val="99"/>
    <w:unhideWhenUsed/>
    <w:rsid w:val="00EE40D4"/>
    <w:rPr>
      <w:color w:val="0563C1" w:themeColor="hyperlink"/>
      <w:u w:val="single"/>
    </w:rPr>
  </w:style>
  <w:style w:type="table" w:styleId="InformaTableStyle" w:customStyle="1">
    <w:name w:val="Informa Table Style"/>
    <w:basedOn w:val="TableNormal"/>
    <w:uiPriority w:val="99"/>
    <w:rsid w:val="00DE6417"/>
    <w:pPr>
      <w:spacing w:after="0" w:line="240" w:lineRule="atLeast"/>
    </w:pPr>
    <w:rPr>
      <w:sz w:val="18"/>
    </w:rPr>
    <w:tblPr>
      <w:tblBorders>
        <w:bottom w:val="single" w:color="auto" w:sz="2" w:space="0"/>
        <w:insideH w:val="single" w:color="auto" w:sz="2" w:space="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="Montserrat" w:hAnsi="Montserrat"/>
        <w:color w:val="061D41" w:themeColor="accent1"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paragraph" w:styleId="Quote">
    <w:name w:val="Quote"/>
    <w:basedOn w:val="Normal"/>
    <w:next w:val="Normal"/>
    <w:link w:val="QuoteChar"/>
    <w:uiPriority w:val="29"/>
    <w:semiHidden/>
    <w:qFormat/>
    <w:rsid w:val="00FB3BD2"/>
    <w:pPr>
      <w:spacing w:after="120" w:line="360" w:lineRule="atLeast"/>
      <w:ind w:right="2552"/>
    </w:pPr>
    <w:rPr>
      <w:iCs/>
      <w:sz w:val="28"/>
    </w:rPr>
  </w:style>
  <w:style w:type="character" w:styleId="QuoteChar" w:customStyle="1">
    <w:name w:val="Quote Char"/>
    <w:basedOn w:val="DefaultParagraphFont"/>
    <w:link w:val="Quote"/>
    <w:uiPriority w:val="29"/>
    <w:semiHidden/>
    <w:rsid w:val="00547398"/>
    <w:rPr>
      <w:iCs/>
      <w:color w:val="061D41" w:themeColor="accent1"/>
      <w:sz w:val="28"/>
    </w:rPr>
  </w:style>
  <w:style w:type="table" w:styleId="InformaTable2style" w:customStyle="1">
    <w:name w:val="Informa Table 2 style"/>
    <w:basedOn w:val="TableNormal"/>
    <w:uiPriority w:val="99"/>
    <w:rsid w:val="006B182A"/>
    <w:pPr>
      <w:spacing w:after="0" w:line="240" w:lineRule="auto"/>
    </w:pPr>
    <w:rPr>
      <w:sz w:val="20"/>
    </w:rPr>
    <w:tblPr>
      <w:tblBorders>
        <w:top w:val="single" w:color="061D41" w:themeColor="accent1" w:sz="4" w:space="0"/>
        <w:bottom w:val="single" w:color="061D41" w:themeColor="accent1" w:sz="4" w:space="0"/>
        <w:insideH w:val="single" w:color="061D41" w:themeColor="accent1" w:sz="4" w:space="0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rPr>
        <w:rFonts w:ascii="Montserrat" w:hAnsi="Montserrat"/>
        <w:color w:val="061D41" w:themeColor="accent1"/>
      </w:rPr>
    </w:tblStylePr>
    <w:tblStylePr w:type="firstCol">
      <w:rPr>
        <w:rFonts w:ascii="Montserrat" w:hAnsi="Montserrat"/>
        <w:color w:val="061D41" w:themeColor="accent1"/>
      </w:rPr>
    </w:tblStylePr>
  </w:style>
  <w:style w:type="paragraph" w:styleId="Tabletext" w:customStyle="1">
    <w:name w:val="Table text"/>
    <w:basedOn w:val="BodyText"/>
    <w:uiPriority w:val="19"/>
    <w:qFormat/>
    <w:rsid w:val="006B182A"/>
    <w:pPr>
      <w:spacing w:after="0"/>
    </w:pPr>
  </w:style>
  <w:style w:type="paragraph" w:styleId="Tabletitle" w:customStyle="1">
    <w:name w:val="Table title"/>
    <w:basedOn w:val="Tabletext"/>
    <w:uiPriority w:val="18"/>
    <w:qFormat/>
    <w:rsid w:val="00FB3BD2"/>
    <w:rPr>
      <w:rFonts w:ascii="Open Sans SemiBold" w:hAnsi="Open Sans SemiBold"/>
      <w:color w:val="0098DE" w:themeColor="background2"/>
    </w:rPr>
  </w:style>
  <w:style w:type="paragraph" w:styleId="Picturetext" w:customStyle="1">
    <w:name w:val="Picture text"/>
    <w:basedOn w:val="Normal"/>
    <w:uiPriority w:val="19"/>
    <w:semiHidden/>
    <w:qFormat/>
    <w:rsid w:val="009F1A1C"/>
    <w:pPr>
      <w:spacing w:line="160" w:lineRule="atLeast"/>
    </w:pPr>
    <w:rPr>
      <w:sz w:val="12"/>
    </w:rPr>
  </w:style>
  <w:style w:type="paragraph" w:styleId="FootnoteText">
    <w:name w:val="footnote text"/>
    <w:basedOn w:val="Normal"/>
    <w:link w:val="FootnoteTextChar"/>
    <w:uiPriority w:val="99"/>
    <w:semiHidden/>
    <w:rsid w:val="007B1722"/>
    <w:pPr>
      <w:spacing w:after="40" w:line="220" w:lineRule="atLeast"/>
    </w:pPr>
    <w:rPr>
      <w:sz w:val="16"/>
      <w:szCs w:val="16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547398"/>
    <w:rPr>
      <w:color w:val="061D41" w:themeColor="accent1"/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rsid w:val="00AE0D6C"/>
    <w:rPr>
      <w:color w:val="061D41" w:themeColor="accent1"/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060924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10520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A3240"/>
    <w:pPr>
      <w:ind w:left="720"/>
      <w:contextualSpacing/>
    </w:pPr>
  </w:style>
  <w:style w:type="paragraph" w:styleId="Revision">
    <w:name w:val="Revision"/>
    <w:hidden/>
    <w:uiPriority w:val="99"/>
    <w:semiHidden/>
    <w:rsid w:val="00AC6980"/>
    <w:pPr>
      <w:spacing w:after="0" w:line="240" w:lineRule="auto"/>
    </w:pPr>
    <w:rPr>
      <w:color w:val="061D41" w:themeColor="accent1"/>
      <w:sz w:val="20"/>
    </w:rPr>
  </w:style>
  <w:style w:type="character" w:styleId="CommentReference">
    <w:name w:val="annotation reference"/>
    <w:basedOn w:val="DefaultParagraphFont"/>
    <w:uiPriority w:val="99"/>
    <w:semiHidden/>
    <w:rsid w:val="00743E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43E3B"/>
    <w:pPr>
      <w:spacing w:line="240" w:lineRule="auto"/>
    </w:pPr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743E3B"/>
    <w:rPr>
      <w:color w:val="061D41" w:themeColor="accen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43E3B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43E3B"/>
    <w:rPr>
      <w:b/>
      <w:bCs/>
      <w:color w:val="061D41" w:themeColor="accent1"/>
      <w:sz w:val="20"/>
      <w:szCs w:val="20"/>
    </w:rPr>
  </w:style>
  <w:style w:type="character" w:styleId="PageNumber">
    <w:name w:val="page number"/>
    <w:basedOn w:val="DefaultParagraphFont"/>
    <w:uiPriority w:val="99"/>
    <w:semiHidden/>
    <w:rsid w:val="00A21644"/>
  </w:style>
  <w:style w:type="character" w:styleId="FollowedHyperlink">
    <w:name w:val="FollowedHyperlink"/>
    <w:basedOn w:val="DefaultParagraphFont"/>
    <w:uiPriority w:val="99"/>
    <w:semiHidden/>
    <w:rsid w:val="00AF2A4A"/>
    <w:rPr>
      <w:color w:val="954F72" w:themeColor="followedHyperlink"/>
      <w:u w:val="single"/>
    </w:rPr>
  </w:style>
  <w:style w:type="character" w:styleId="eop" w:customStyle="1">
    <w:name w:val="eop"/>
    <w:basedOn w:val="DefaultParagraphFont"/>
    <w:rsid w:val="003C0433"/>
  </w:style>
  <w:style w:type="character" w:styleId="normaltextrun" w:customStyle="1">
    <w:name w:val="normaltextrun"/>
    <w:basedOn w:val="DefaultParagraphFont"/>
    <w:rsid w:val="003C0433"/>
  </w:style>
  <w:style w:type="character" w:styleId="spellingerror" w:customStyle="1">
    <w:name w:val="spellingerror"/>
    <w:basedOn w:val="DefaultParagraphFont"/>
    <w:rsid w:val="003C0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2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microsoft.com/office/2011/relationships/commentsExtended" Target="commentsExtended.xml" Id="rId13" /><Relationship Type="http://schemas.openxmlformats.org/officeDocument/2006/relationships/header" Target="header2.xml" Id="rId26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2.xml" Id="rId25" /><Relationship Type="http://schemas.openxmlformats.org/officeDocument/2006/relationships/customXml" Target="../customXml/item2.xml" Id="rId2" /><Relationship Type="http://schemas.openxmlformats.org/officeDocument/2006/relationships/footer" Target="footer4.xm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oter" Target="footer1.xml" Id="rId24" /><Relationship Type="http://schemas.openxmlformats.org/officeDocument/2006/relationships/theme" Target="theme/theme1.xml" Id="rId32" /><Relationship Type="http://schemas.openxmlformats.org/officeDocument/2006/relationships/numbering" Target="numbering.xml" Id="rId5" /><Relationship Type="http://schemas.openxmlformats.org/officeDocument/2006/relationships/header" Target="header1.xml" Id="rId23" /><Relationship Type="http://schemas.openxmlformats.org/officeDocument/2006/relationships/footer" Target="footer3.xml" Id="rId28" /><Relationship Type="http://schemas.openxmlformats.org/officeDocument/2006/relationships/endnotes" Target="endnotes.xml" Id="rId10" /><Relationship Type="http://schemas.microsoft.com/office/2011/relationships/people" Target="people.xml" Id="rId31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microsoft.com/office/2016/09/relationships/commentsIds" Target="commentsIds.xml" Id="rId14" /><Relationship Type="http://schemas.openxmlformats.org/officeDocument/2006/relationships/image" Target="media/image2.png" Id="rId22" /><Relationship Type="http://schemas.openxmlformats.org/officeDocument/2006/relationships/header" Target="header3.xml" Id="rId27" /><Relationship Type="http://schemas.openxmlformats.org/officeDocument/2006/relationships/fontTable" Target="fontTable.xml" Id="rId30" /><Relationship Type="http://schemas.openxmlformats.org/officeDocument/2006/relationships/hyperlink" Target="https://betterstands.org/about-better-stand/list-of-members/" TargetMode="External" Id="Rfb23874587fa485a" /><Relationship Type="http://schemas.openxmlformats.org/officeDocument/2006/relationships/hyperlink" Target="https://betterstands.info/qualifying-criteria" TargetMode="External" Id="R4e12deab5b4b4d00" /><Relationship Type="http://schemas.openxmlformats.org/officeDocument/2006/relationships/hyperlink" Target="https://betterstands.org/about-better-stand/list-of-members/" TargetMode="External" Id="R56411c34cfff4e51" /><Relationship Type="http://schemas.openxmlformats.org/officeDocument/2006/relationships/hyperlink" Target="https://www.betterstands.org" TargetMode="External" Id="R26fc16cca41f43f5" /><Relationship Type="http://schemas.openxmlformats.org/officeDocument/2006/relationships/hyperlink" Target="https://betterstands.org/service-providers/" TargetMode="External" Id="R8e0d96c4715a4ff6" /><Relationship Type="http://schemas.openxmlformats.org/officeDocument/2006/relationships/hyperlink" Target="mailto:info@betterstands.org" TargetMode="External" Id="R394907120973416c" /><Relationship Type="http://schemas.openxmlformats.org/officeDocument/2006/relationships/hyperlink" Target="https://betterstands.info/qualifying-criteria" TargetMode="External" Id="R33fb81b867a44367" /><Relationship Type="http://schemas.openxmlformats.org/officeDocument/2006/relationships/image" Target="/media/image3.jpg" Id="rId722455691" /><Relationship Type="http://schemas.openxmlformats.org/officeDocument/2006/relationships/image" Target="/media/image4.jpg" Id="rId1992215952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ossS\OneDrive%20-%20Informa%20plc\BRANDING\Letterhead\Informa%20UK%20Limited%20letterhead.dotx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Informa Colour Theme">
      <a:dk1>
        <a:sysClr val="windowText" lastClr="000000"/>
      </a:dk1>
      <a:lt1>
        <a:sysClr val="window" lastClr="FFFFFF"/>
      </a:lt1>
      <a:dk2>
        <a:srgbClr val="4E1A48"/>
      </a:dk2>
      <a:lt2>
        <a:srgbClr val="0098DE"/>
      </a:lt2>
      <a:accent1>
        <a:srgbClr val="061D41"/>
      </a:accent1>
      <a:accent2>
        <a:srgbClr val="ADC6D6"/>
      </a:accent2>
      <a:accent3>
        <a:srgbClr val="A7662F"/>
      </a:accent3>
      <a:accent4>
        <a:srgbClr val="9BA2A8"/>
      </a:accent4>
      <a:accent5>
        <a:srgbClr val="313B3E"/>
      </a:accent5>
      <a:accent6>
        <a:srgbClr val="5BBDB5"/>
      </a:accent6>
      <a:hlink>
        <a:srgbClr val="0563C1"/>
      </a:hlink>
      <a:folHlink>
        <a:srgbClr val="954F72"/>
      </a:folHlink>
    </a:clrScheme>
    <a:fontScheme name="Informa Font Theme">
      <a:majorFont>
        <a:latin typeface="Aleo"/>
        <a:ea typeface=""/>
        <a:cs typeface=""/>
      </a:majorFont>
      <a:minorFont>
        <a:latin typeface="Open Sans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t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9525"/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schemeClr val="accent1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49A1E3E275E14A9FEC5761AD46FD8B" ma:contentTypeVersion="11" ma:contentTypeDescription="Create a new document." ma:contentTypeScope="" ma:versionID="71572b47288b720896ba5416be427d1a">
  <xsd:schema xmlns:xsd="http://www.w3.org/2001/XMLSchema" xmlns:xs="http://www.w3.org/2001/XMLSchema" xmlns:p="http://schemas.microsoft.com/office/2006/metadata/properties" xmlns:ns2="e802dae4-6d73-4a60-881f-cc8642ec360f" targetNamespace="http://schemas.microsoft.com/office/2006/metadata/properties" ma:root="true" ma:fieldsID="b767a1b6316e2b0f399ca21b39396dc2" ns2:_="">
    <xsd:import namespace="e802dae4-6d73-4a60-881f-cc8642ec36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02dae4-6d73-4a60-881f-cc8642ec36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181aa21-e751-4a95-b7ff-0ee1197d83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02dae4-6d73-4a60-881f-cc8642ec360f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C192F-DCB0-4286-8F18-75090242371E}"/>
</file>

<file path=customXml/itemProps2.xml><?xml version="1.0" encoding="utf-8"?>
<ds:datastoreItem xmlns:ds="http://schemas.openxmlformats.org/officeDocument/2006/customXml" ds:itemID="{581B2300-ECB6-4D9D-9847-A1E163F0A2D1}">
  <ds:schemaRefs>
    <ds:schemaRef ds:uri="http://schemas.microsoft.com/office/2006/metadata/properties"/>
    <ds:schemaRef ds:uri="http://schemas.microsoft.com/office/infopath/2007/PartnerControls"/>
    <ds:schemaRef ds:uri="e802dae4-6d73-4a60-881f-cc8642ec360f"/>
  </ds:schemaRefs>
</ds:datastoreItem>
</file>

<file path=customXml/itemProps3.xml><?xml version="1.0" encoding="utf-8"?>
<ds:datastoreItem xmlns:ds="http://schemas.openxmlformats.org/officeDocument/2006/customXml" ds:itemID="{5D08D600-AF03-4EDD-9697-D0B2ECB304D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FE56C7-793E-44B6-B86A-5A61945B77B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Informa%20UK%20Limited%20letterhead.dotx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Letter</dc:title>
  <dc:subject/>
  <dc:creator>Cross, Sarah</dc:creator>
  <keywords/>
  <dc:description/>
  <lastModifiedBy>Lisa Engelmann</lastModifiedBy>
  <revision>81</revision>
  <lastPrinted>2024-12-02T12:16:00.0000000Z</lastPrinted>
  <dcterms:created xsi:type="dcterms:W3CDTF">2025-05-05T14:41:00.0000000Z</dcterms:created>
  <dcterms:modified xsi:type="dcterms:W3CDTF">2026-05-25T05:58:41.1921416Z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0x0101009649A1E3E275E14A9FEC5761AD46FD8B</vt:lpwstr>
  </property>
  <property fmtid="{D5CDD505-2E9C-101B-9397-08002B2CF9AE}" pid="3" name="MSIP_Label_2bbab825-a111-45e4-86a1-18cee0005896_Enabled">
    <vt:lpwstr>true</vt:lpwstr>
  </property>
  <property fmtid="{D5CDD505-2E9C-101B-9397-08002B2CF9AE}" pid="4" name="MSIP_Label_2bbab825-a111-45e4-86a1-18cee0005896_SetDate">
    <vt:lpwstr>2023-08-07T15:44:20Z</vt:lpwstr>
  </property>
  <property fmtid="{D5CDD505-2E9C-101B-9397-08002B2CF9AE}" pid="5" name="MSIP_Label_2bbab825-a111-45e4-86a1-18cee0005896_Method">
    <vt:lpwstr>Standard</vt:lpwstr>
  </property>
  <property fmtid="{D5CDD505-2E9C-101B-9397-08002B2CF9AE}" pid="6" name="MSIP_Label_2bbab825-a111-45e4-86a1-18cee0005896_Name">
    <vt:lpwstr>2bbab825-a111-45e4-86a1-18cee0005896</vt:lpwstr>
  </property>
  <property fmtid="{D5CDD505-2E9C-101B-9397-08002B2CF9AE}" pid="7" name="MSIP_Label_2bbab825-a111-45e4-86a1-18cee0005896_SiteId">
    <vt:lpwstr>2567d566-604c-408a-8a60-55d0dc9d9d6b</vt:lpwstr>
  </property>
  <property fmtid="{D5CDD505-2E9C-101B-9397-08002B2CF9AE}" pid="8" name="MSIP_Label_2bbab825-a111-45e4-86a1-18cee0005896_ActionId">
    <vt:lpwstr>fcb78625-9af0-42ac-861b-c08b2ba71172</vt:lpwstr>
  </property>
  <property fmtid="{D5CDD505-2E9C-101B-9397-08002B2CF9AE}" pid="9" name="MSIP_Label_2bbab825-a111-45e4-86a1-18cee0005896_ContentBits">
    <vt:lpwstr>2</vt:lpwstr>
  </property>
  <property fmtid="{D5CDD505-2E9C-101B-9397-08002B2CF9AE}" pid="10" name="MediaServiceImageTags">
    <vt:lpwstr/>
  </property>
</Properties>
</file>